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F8C" w:rsidRPr="00205E70" w:rsidRDefault="00C57F8C" w:rsidP="00C57F8C">
      <w:bookmarkStart w:id="0" w:name="fs_a83nY0AcAiUKLy5ZolmtvCA"/>
    </w:p>
    <w:p w:rsidR="00C57F8C" w:rsidRPr="00205E70" w:rsidRDefault="00C57F8C" w:rsidP="00C57F8C"/>
    <w:p w:rsidR="00C57F8C" w:rsidRPr="00205E70" w:rsidRDefault="00C57F8C" w:rsidP="00C57F8C"/>
    <w:p w:rsidR="00C57F8C" w:rsidRPr="00205E70" w:rsidRDefault="00C57F8C" w:rsidP="00C57F8C"/>
    <w:p w:rsidR="00C57F8C" w:rsidRPr="00205E70" w:rsidRDefault="00C57F8C" w:rsidP="00C57F8C"/>
    <w:p w:rsidR="00C57F8C" w:rsidRPr="00205E70" w:rsidRDefault="00C57F8C" w:rsidP="00C57F8C"/>
    <w:p w:rsidR="00C57F8C" w:rsidRPr="00205E70" w:rsidRDefault="00C57F8C" w:rsidP="00C57F8C"/>
    <w:p w:rsidR="00C57F8C" w:rsidRPr="00205E70" w:rsidRDefault="00C57F8C" w:rsidP="00C57F8C"/>
    <w:p w:rsidR="00C57F8C" w:rsidRPr="00205E70" w:rsidRDefault="00C57F8C" w:rsidP="00C57F8C"/>
    <w:p w:rsidR="00C57F8C" w:rsidRPr="00205E70" w:rsidRDefault="00C57F8C" w:rsidP="00C57F8C">
      <w:pPr>
        <w:jc w:val="center"/>
        <w:rPr>
          <w:sz w:val="144"/>
          <w:szCs w:val="144"/>
        </w:rPr>
      </w:pPr>
    </w:p>
    <w:p w:rsidR="00F025C9" w:rsidRPr="00D112CD" w:rsidRDefault="00C57F8C" w:rsidP="00D112CD">
      <w:pPr>
        <w:jc w:val="center"/>
        <w:rPr>
          <w:color w:val="006600"/>
          <w:sz w:val="144"/>
          <w:szCs w:val="144"/>
        </w:rPr>
      </w:pPr>
      <w:r w:rsidRPr="00205E70">
        <w:rPr>
          <w:color w:val="006600"/>
          <w:sz w:val="144"/>
          <w:szCs w:val="144"/>
        </w:rPr>
        <w:t>Niner Talent User’s Guide</w:t>
      </w:r>
      <w:r w:rsidR="00F025C9" w:rsidRPr="00205E70">
        <w:rPr>
          <w:color w:val="006600"/>
          <w:sz w:val="96"/>
          <w:szCs w:val="96"/>
        </w:rPr>
        <w:t xml:space="preserve">:  </w:t>
      </w:r>
      <w:r w:rsidR="00DE44DD">
        <w:rPr>
          <w:color w:val="006600"/>
          <w:sz w:val="96"/>
          <w:szCs w:val="96"/>
        </w:rPr>
        <w:t>Temp-Hire</w:t>
      </w:r>
      <w:r w:rsidR="00D112CD">
        <w:rPr>
          <w:color w:val="006600"/>
          <w:sz w:val="96"/>
          <w:szCs w:val="96"/>
        </w:rPr>
        <w:t xml:space="preserve"> Manager</w:t>
      </w:r>
      <w:r w:rsidR="00F025C9" w:rsidRPr="00205E70">
        <w:rPr>
          <w:color w:val="006600"/>
          <w:sz w:val="96"/>
          <w:szCs w:val="96"/>
        </w:rPr>
        <w:t xml:space="preserve"> </w:t>
      </w:r>
      <w:r w:rsidR="001261DE" w:rsidRPr="00205E70">
        <w:rPr>
          <w:color w:val="006600"/>
          <w:sz w:val="96"/>
          <w:szCs w:val="96"/>
        </w:rPr>
        <w:t>Applicant Tracking</w:t>
      </w:r>
    </w:p>
    <w:p w:rsidR="00151233" w:rsidRPr="00205E70" w:rsidRDefault="00151233" w:rsidP="00391165">
      <w:pPr>
        <w:rPr>
          <w:color w:val="006600"/>
        </w:rPr>
        <w:sectPr w:rsidR="00151233" w:rsidRPr="00205E70" w:rsidSect="00F025C9">
          <w:headerReference w:type="default" r:id="rId8"/>
          <w:footerReference w:type="default" r:id="rId9"/>
          <w:footerReference w:type="first" r:id="rId10"/>
          <w:pgSz w:w="11906" w:h="16838"/>
          <w:pgMar w:top="1440" w:right="1440" w:bottom="1440" w:left="1440" w:header="432" w:footer="576" w:gutter="0"/>
          <w:cols w:space="708"/>
          <w:titlePg/>
          <w:docGrid w:linePitch="360"/>
        </w:sectPr>
      </w:pPr>
    </w:p>
    <w:p w:rsidR="00205E70" w:rsidRPr="00205E70" w:rsidRDefault="00D31A36" w:rsidP="00205E70">
      <w:pPr>
        <w:pStyle w:val="TOCTitle"/>
      </w:pPr>
      <w:r>
        <w:lastRenderedPageBreak/>
        <w:t>Table of Contents</w:t>
      </w:r>
      <w:bookmarkStart w:id="1" w:name="_GoBack"/>
      <w:bookmarkEnd w:id="1"/>
    </w:p>
    <w:p w:rsidR="00205E70" w:rsidRPr="00205E70" w:rsidRDefault="00205E70" w:rsidP="00205E70">
      <w:pPr>
        <w:pStyle w:val="MemoLine"/>
      </w:pPr>
    </w:p>
    <w:p w:rsidR="00292A50" w:rsidRDefault="00205E7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205E70">
        <w:fldChar w:fldCharType="begin"/>
      </w:r>
      <w:r w:rsidRPr="00205E70">
        <w:instrText xml:space="preserve"> TOC \o "1-5" \h \z \u \t "-1" </w:instrText>
      </w:r>
      <w:r w:rsidRPr="00205E70">
        <w:fldChar w:fldCharType="separate"/>
      </w:r>
      <w:hyperlink w:anchor="_Toc448473735" w:history="1">
        <w:r w:rsidR="00DE44DD">
          <w:rPr>
            <w:rStyle w:val="Hyperlink"/>
            <w:noProof/>
          </w:rPr>
          <w:t>Temp-Hire</w:t>
        </w:r>
        <w:r w:rsidR="00292A50" w:rsidRPr="005332FE">
          <w:rPr>
            <w:rStyle w:val="Hyperlink"/>
            <w:noProof/>
          </w:rPr>
          <w:t xml:space="preserve"> Manager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_Toc448473735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3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36" w:history="1">
        <w:r w:rsidR="00292A50" w:rsidRPr="005332FE">
          <w:rPr>
            <w:rStyle w:val="Hyperlink"/>
            <w:noProof/>
          </w:rPr>
          <w:t>Overview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_Toc448473736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3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37" w:history="1">
        <w:r w:rsidR="00292A50" w:rsidRPr="005332FE">
          <w:rPr>
            <w:rStyle w:val="Hyperlink"/>
            <w:noProof/>
          </w:rPr>
          <w:t>Introduction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_Toc448473737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3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38" w:history="1">
        <w:r w:rsidR="00292A50" w:rsidRPr="005332FE">
          <w:rPr>
            <w:rStyle w:val="Hyperlink"/>
            <w:noProof/>
          </w:rPr>
          <w:t>Purpose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_Toc448473738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3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39" w:history="1">
        <w:r w:rsidR="00292A50" w:rsidRPr="005332FE">
          <w:rPr>
            <w:rStyle w:val="Hyperlink"/>
            <w:noProof/>
          </w:rPr>
          <w:t>How to Create a New Job Posting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_Toc448473739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3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0" w:history="1">
        <w:r w:rsidR="00292A50" w:rsidRPr="005332FE">
          <w:rPr>
            <w:rStyle w:val="Hyperlink"/>
            <w:noProof/>
          </w:rPr>
          <w:t>How to Create a New Job Posting cont.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_Toc448473740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4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1" w:history="1">
        <w:r w:rsidR="00292A50" w:rsidRPr="005332FE">
          <w:rPr>
            <w:rStyle w:val="Hyperlink"/>
            <w:noProof/>
          </w:rPr>
          <w:t>How to Create a New Job Posting cont.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_Toc448473741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5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2" w:history="1">
        <w:r w:rsidR="00292A50" w:rsidRPr="005332FE">
          <w:rPr>
            <w:rStyle w:val="Hyperlink"/>
            <w:noProof/>
          </w:rPr>
          <w:t>How to Create a New Job Posting cont.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_Toc448473742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6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3" w:history="1">
        <w:r w:rsidR="00292A50" w:rsidRPr="005332FE">
          <w:rPr>
            <w:rStyle w:val="Hyperlink"/>
            <w:noProof/>
          </w:rPr>
          <w:t>General Information Fields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_Toc448473743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8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4" w:history="1">
        <w:r w:rsidR="00292A50" w:rsidRPr="005332FE">
          <w:rPr>
            <w:rStyle w:val="Hyperlink"/>
            <w:noProof/>
          </w:rPr>
          <w:t>How to Create a Guest User Account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_Toc448473744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9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5" w:history="1">
        <w:r w:rsidR="00292A50" w:rsidRPr="005332FE">
          <w:rPr>
            <w:rStyle w:val="Hyperlink"/>
            <w:noProof/>
          </w:rPr>
          <w:t>How to Create Search Committee Members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_Toc448473745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10</w:t>
        </w:r>
        <w:r w:rsidR="00292A50">
          <w:rPr>
            <w:noProof/>
            <w:webHidden/>
          </w:rPr>
          <w:fldChar w:fldCharType="end"/>
        </w:r>
      </w:hyperlink>
    </w:p>
    <w:p w:rsidR="00250FE8" w:rsidRDefault="00C616E3" w:rsidP="00250FE8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8" w:history="1">
        <w:r w:rsidR="00250FE8" w:rsidRPr="005332FE">
          <w:rPr>
            <w:rStyle w:val="Hyperlink"/>
            <w:noProof/>
          </w:rPr>
          <w:t>How to Review an Applicant Pool</w:t>
        </w:r>
        <w:r w:rsidR="00250FE8">
          <w:rPr>
            <w:noProof/>
            <w:webHidden/>
          </w:rPr>
          <w:tab/>
        </w:r>
        <w:r w:rsidR="00250FE8">
          <w:rPr>
            <w:noProof/>
            <w:webHidden/>
          </w:rPr>
          <w:fldChar w:fldCharType="begin"/>
        </w:r>
        <w:r w:rsidR="00250FE8">
          <w:rPr>
            <w:noProof/>
            <w:webHidden/>
          </w:rPr>
          <w:instrText xml:space="preserve"> PAGEREF _Toc448473748 \h </w:instrText>
        </w:r>
        <w:r w:rsidR="00250FE8">
          <w:rPr>
            <w:noProof/>
            <w:webHidden/>
          </w:rPr>
        </w:r>
        <w:r w:rsidR="00250FE8">
          <w:rPr>
            <w:noProof/>
            <w:webHidden/>
          </w:rPr>
          <w:fldChar w:fldCharType="separate"/>
        </w:r>
        <w:r w:rsidR="00250FE8">
          <w:rPr>
            <w:noProof/>
            <w:webHidden/>
          </w:rPr>
          <w:t>11</w:t>
        </w:r>
        <w:r w:rsidR="00250FE8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6" w:history="1">
        <w:r w:rsidR="00292A50" w:rsidRPr="005332FE">
          <w:rPr>
            <w:rStyle w:val="Hyperlink"/>
            <w:noProof/>
          </w:rPr>
          <w:t>Introduction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_Toc448473746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11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7" w:history="1">
        <w:r w:rsidR="00292A50" w:rsidRPr="005332FE">
          <w:rPr>
            <w:rStyle w:val="Hyperlink"/>
            <w:noProof/>
          </w:rPr>
          <w:t>Purpose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_Toc448473747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11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9" w:history="1">
        <w:r w:rsidR="00292A50" w:rsidRPr="005332FE">
          <w:rPr>
            <w:rStyle w:val="Hyperlink"/>
            <w:noProof/>
          </w:rPr>
          <w:t>How to Review an Applicant Pool continued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_Toc448473749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12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50" w:history="1">
        <w:r w:rsidR="00292A50" w:rsidRPr="005332FE">
          <w:rPr>
            <w:rStyle w:val="Hyperlink"/>
            <w:noProof/>
          </w:rPr>
          <w:t>How to Review an Applicant Pool continued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_Toc448473750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13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51" w:history="1">
        <w:r w:rsidR="00292A50" w:rsidRPr="005332FE">
          <w:rPr>
            <w:rStyle w:val="Hyperlink"/>
            <w:noProof/>
          </w:rPr>
          <w:t>Applicant Tracking - Creating a Hiring Proposal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_Toc448473751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15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52" w:history="1">
        <w:r w:rsidR="00292A50" w:rsidRPr="005332FE">
          <w:rPr>
            <w:rStyle w:val="Hyperlink"/>
            <w:noProof/>
          </w:rPr>
          <w:t>Introduction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_Toc448473752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15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53" w:history="1">
        <w:r w:rsidR="00292A50" w:rsidRPr="005332FE">
          <w:rPr>
            <w:rStyle w:val="Hyperlink"/>
            <w:noProof/>
          </w:rPr>
          <w:t>How to Create a Hiring Proposal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_Toc448473753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15</w:t>
        </w:r>
        <w:r w:rsidR="00292A50">
          <w:rPr>
            <w:noProof/>
            <w:webHidden/>
          </w:rPr>
          <w:fldChar w:fldCharType="end"/>
        </w:r>
      </w:hyperlink>
    </w:p>
    <w:p w:rsidR="00292A50" w:rsidRDefault="00C616E3">
      <w:pPr>
        <w:pStyle w:val="TOC5"/>
        <w:tabs>
          <w:tab w:val="right" w:leader="dot" w:pos="9016"/>
        </w:tabs>
        <w:rPr>
          <w:noProof/>
        </w:rPr>
      </w:pPr>
      <w:hyperlink w:anchor="_Toc448473754" w:history="1">
        <w:r w:rsidR="00292A50" w:rsidRPr="005332FE">
          <w:rPr>
            <w:rStyle w:val="Hyperlink"/>
            <w:noProof/>
          </w:rPr>
          <w:t>How to Create a Hiring Proposal continued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_Toc448473754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16</w:t>
        </w:r>
        <w:r w:rsidR="00292A50">
          <w:rPr>
            <w:noProof/>
            <w:webHidden/>
          </w:rPr>
          <w:fldChar w:fldCharType="end"/>
        </w:r>
      </w:hyperlink>
    </w:p>
    <w:p w:rsidR="00250FE8" w:rsidRPr="00250FE8" w:rsidRDefault="00250FE8" w:rsidP="00250FE8">
      <w:pPr>
        <w:ind w:firstLine="720"/>
        <w:rPr>
          <w:rFonts w:eastAsiaTheme="minorEastAsia"/>
        </w:rPr>
      </w:pPr>
      <w:r>
        <w:rPr>
          <w:rFonts w:eastAsiaTheme="minorEastAsia"/>
        </w:rPr>
        <w:t>How to extend an Offer of Employment……………………………………………..17</w:t>
      </w:r>
    </w:p>
    <w:p w:rsidR="00205E70" w:rsidRPr="00205E70" w:rsidRDefault="00205E70" w:rsidP="00205E70">
      <w:pPr>
        <w:pStyle w:val="MemoLine"/>
      </w:pPr>
      <w:r w:rsidRPr="00205E70">
        <w:fldChar w:fldCharType="end"/>
      </w:r>
    </w:p>
    <w:p w:rsidR="00205E70" w:rsidRPr="00205E70" w:rsidRDefault="00205E70" w:rsidP="00205E70">
      <w:pPr>
        <w:spacing w:after="200" w:line="276" w:lineRule="auto"/>
        <w:rPr>
          <w:rFonts w:ascii="Arial" w:hAnsi="Arial" w:cs="Arial"/>
          <w:b/>
          <w:sz w:val="32"/>
          <w:szCs w:val="20"/>
        </w:rPr>
      </w:pPr>
      <w:r w:rsidRPr="00205E70">
        <w:br w:type="page"/>
      </w:r>
    </w:p>
    <w:p w:rsidR="00C51CA7" w:rsidRPr="00205E70" w:rsidRDefault="00DE44DD" w:rsidP="00C51CA7">
      <w:pPr>
        <w:pStyle w:val="Heading3"/>
      </w:pPr>
      <w:bookmarkStart w:id="2" w:name="_Toc448473735"/>
      <w:bookmarkStart w:id="3" w:name="fs_gTTv4nHE2kKBp3aKdaQ"/>
      <w:bookmarkEnd w:id="0"/>
      <w:r>
        <w:t>Temp-Hire</w:t>
      </w:r>
      <w:r w:rsidR="002F35CC">
        <w:t xml:space="preserve"> Manager</w:t>
      </w:r>
      <w:bookmarkEnd w:id="2"/>
    </w:p>
    <w:p w:rsidR="00C51CA7" w:rsidRPr="00205E70" w:rsidRDefault="00C51CA7" w:rsidP="00C51CA7">
      <w:pPr>
        <w:pStyle w:val="Heading4"/>
      </w:pPr>
      <w:bookmarkStart w:id="4" w:name="_Toc413246920"/>
      <w:bookmarkStart w:id="5" w:name="_Toc448473736"/>
      <w:bookmarkStart w:id="6" w:name="fs_rB7amYCxbkeURVpSZv5w"/>
      <w:bookmarkEnd w:id="3"/>
      <w:r w:rsidRPr="00205E70">
        <w:t>Overview</w:t>
      </w:r>
      <w:bookmarkEnd w:id="4"/>
      <w:bookmarkEnd w:id="5"/>
    </w:p>
    <w:bookmarkEnd w:id="6"/>
    <w:p w:rsidR="00C51CA7" w:rsidRPr="00205E70" w:rsidRDefault="00C51CA7" w:rsidP="00C51CA7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C51CA7" w:rsidRPr="00205E70" w:rsidTr="00B33BB7">
        <w:tc>
          <w:tcPr>
            <w:tcW w:w="1728" w:type="dxa"/>
            <w:shd w:val="clear" w:color="auto" w:fill="auto"/>
          </w:tcPr>
          <w:p w:rsidR="00C51CA7" w:rsidRPr="00205E70" w:rsidRDefault="00C51CA7" w:rsidP="00B33BB7">
            <w:pPr>
              <w:pStyle w:val="Heading5"/>
            </w:pPr>
            <w:bookmarkStart w:id="7" w:name="_Toc413246921"/>
            <w:bookmarkStart w:id="8" w:name="_Toc448473737"/>
            <w:bookmarkStart w:id="9" w:name="fs_a36gqtt9RJUCBIPSc2lqWQ" w:colFirst="0" w:colLast="0"/>
            <w:r w:rsidRPr="00205E70">
              <w:t>Introduction</w:t>
            </w:r>
            <w:bookmarkEnd w:id="7"/>
            <w:bookmarkEnd w:id="8"/>
          </w:p>
        </w:tc>
        <w:tc>
          <w:tcPr>
            <w:tcW w:w="7438" w:type="dxa"/>
            <w:shd w:val="clear" w:color="auto" w:fill="auto"/>
          </w:tcPr>
          <w:p w:rsidR="001F7EAB" w:rsidRPr="00205E70" w:rsidRDefault="0056170E" w:rsidP="001261DE">
            <w:pPr>
              <w:pStyle w:val="BlockText"/>
            </w:pPr>
            <w:r w:rsidRPr="00205E70">
              <w:t xml:space="preserve">The </w:t>
            </w:r>
            <w:r w:rsidR="0028521F" w:rsidRPr="00205E70">
              <w:t>Applicant Tracking</w:t>
            </w:r>
            <w:r w:rsidRPr="00205E70">
              <w:t xml:space="preserve"> module </w:t>
            </w:r>
            <w:r w:rsidR="00065267" w:rsidRPr="00205E70">
              <w:t xml:space="preserve">is used to create </w:t>
            </w:r>
            <w:r w:rsidR="0028521F" w:rsidRPr="00205E70">
              <w:t xml:space="preserve">job vacancies for </w:t>
            </w:r>
            <w:r w:rsidR="002F35CC">
              <w:t>Temporary positions; such as, part-time faculty, Temporary Staff, Student Temporary Wage, and Federal Work Study</w:t>
            </w:r>
          </w:p>
          <w:p w:rsidR="00B456CD" w:rsidRPr="00205E70" w:rsidRDefault="00B456CD" w:rsidP="001261DE">
            <w:pPr>
              <w:pStyle w:val="BlockText"/>
            </w:pPr>
          </w:p>
          <w:p w:rsidR="00B456CD" w:rsidRPr="00205E70" w:rsidRDefault="00B456CD" w:rsidP="001261DE">
            <w:pPr>
              <w:pStyle w:val="BlockText"/>
            </w:pPr>
          </w:p>
        </w:tc>
      </w:tr>
      <w:bookmarkEnd w:id="9"/>
    </w:tbl>
    <w:p w:rsidR="00C51CA7" w:rsidRPr="00205E70" w:rsidRDefault="00C51CA7" w:rsidP="00C51CA7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1F7EAB" w:rsidRPr="00205E70" w:rsidTr="001F7EAB">
        <w:tc>
          <w:tcPr>
            <w:tcW w:w="1728" w:type="dxa"/>
            <w:shd w:val="clear" w:color="auto" w:fill="auto"/>
          </w:tcPr>
          <w:p w:rsidR="001F7EAB" w:rsidRPr="00205E70" w:rsidRDefault="001F7EAB" w:rsidP="001F7EAB">
            <w:pPr>
              <w:pStyle w:val="Heading5"/>
            </w:pPr>
            <w:bookmarkStart w:id="10" w:name="_Toc448473738"/>
            <w:bookmarkStart w:id="11" w:name="fs_nrAZJxvokihrMgV2fwYlg" w:colFirst="0" w:colLast="0"/>
            <w:r w:rsidRPr="00205E70">
              <w:t>Purpose</w:t>
            </w:r>
            <w:bookmarkEnd w:id="10"/>
            <w:r w:rsidRPr="00205E70">
              <w:t xml:space="preserve"> </w:t>
            </w:r>
          </w:p>
        </w:tc>
        <w:tc>
          <w:tcPr>
            <w:tcW w:w="7438" w:type="dxa"/>
            <w:shd w:val="clear" w:color="auto" w:fill="auto"/>
          </w:tcPr>
          <w:p w:rsidR="001F7EAB" w:rsidRPr="00205E70" w:rsidRDefault="001F7EAB" w:rsidP="001F7EAB">
            <w:pPr>
              <w:pStyle w:val="BlockText"/>
            </w:pPr>
            <w:r w:rsidRPr="00205E70">
              <w:t xml:space="preserve">The </w:t>
            </w:r>
            <w:r w:rsidR="0028521F" w:rsidRPr="00205E70">
              <w:t>Applicant Tracking</w:t>
            </w:r>
            <w:r w:rsidRPr="00205E70">
              <w:t xml:space="preserve"> module is used to:</w:t>
            </w:r>
          </w:p>
          <w:p w:rsidR="00F759D4" w:rsidRPr="00205E70" w:rsidRDefault="0028521F" w:rsidP="001261DE">
            <w:pPr>
              <w:pStyle w:val="BulletText1"/>
              <w:numPr>
                <w:ilvl w:val="0"/>
                <w:numId w:val="12"/>
              </w:numPr>
              <w:rPr>
                <w:color w:val="auto"/>
              </w:rPr>
            </w:pPr>
            <w:r w:rsidRPr="00205E70">
              <w:rPr>
                <w:color w:val="auto"/>
              </w:rPr>
              <w:t>Post job vacancies</w:t>
            </w:r>
          </w:p>
          <w:p w:rsidR="0028521F" w:rsidRPr="00205E70" w:rsidRDefault="0028521F" w:rsidP="001261DE">
            <w:pPr>
              <w:pStyle w:val="BulletText1"/>
              <w:numPr>
                <w:ilvl w:val="0"/>
                <w:numId w:val="12"/>
              </w:numPr>
              <w:rPr>
                <w:color w:val="auto"/>
              </w:rPr>
            </w:pPr>
            <w:r w:rsidRPr="00205E70">
              <w:rPr>
                <w:color w:val="auto"/>
              </w:rPr>
              <w:t>Review the applicant pools</w:t>
            </w:r>
          </w:p>
          <w:p w:rsidR="0028521F" w:rsidRPr="00205E70" w:rsidRDefault="0028521F" w:rsidP="002F35CC">
            <w:pPr>
              <w:pStyle w:val="BulletText1"/>
              <w:numPr>
                <w:ilvl w:val="0"/>
                <w:numId w:val="0"/>
              </w:numPr>
              <w:ind w:left="720"/>
            </w:pPr>
          </w:p>
        </w:tc>
      </w:tr>
    </w:tbl>
    <w:p w:rsidR="005D381A" w:rsidRPr="00205E70" w:rsidRDefault="005D381A">
      <w:bookmarkStart w:id="12" w:name="fs_E7ckJ4NNoUGucNRjCVg4tA" w:colFirst="0" w:colLast="0"/>
      <w:bookmarkEnd w:id="11"/>
    </w:p>
    <w:p w:rsidR="006C755F" w:rsidRPr="00391165" w:rsidRDefault="006C755F" w:rsidP="00391165">
      <w:pPr>
        <w:pStyle w:val="BlockLine"/>
        <w:ind w:left="0"/>
        <w:rPr>
          <w:i/>
        </w:rPr>
      </w:pPr>
    </w:p>
    <w:p w:rsidR="006C755F" w:rsidRPr="00205E70" w:rsidRDefault="0028521F" w:rsidP="006C755F">
      <w:pPr>
        <w:pStyle w:val="MapTitleContinued"/>
        <w:rPr>
          <w:b w:val="0"/>
          <w:sz w:val="24"/>
        </w:rPr>
      </w:pPr>
      <w:r w:rsidRPr="00205E70">
        <w:t>Applicant Tracking</w:t>
      </w:r>
      <w:r w:rsidR="006C755F" w:rsidRPr="00205E70">
        <w:t xml:space="preserve"> for </w:t>
      </w:r>
      <w:r w:rsidR="00DE44DD">
        <w:t>Temp-Hire</w:t>
      </w:r>
      <w:r w:rsidR="002F35CC">
        <w:t xml:space="preserve"> Manager</w:t>
      </w:r>
      <w:r w:rsidR="006C755F" w:rsidRPr="00205E70">
        <w:t>:  Create New Job Posting</w:t>
      </w:r>
    </w:p>
    <w:p w:rsidR="006C755F" w:rsidRPr="00205E70" w:rsidRDefault="006C755F" w:rsidP="006C755F">
      <w:pPr>
        <w:pStyle w:val="BlockLine"/>
        <w:rPr>
          <w:sz w:val="16"/>
          <w:szCs w:val="16"/>
        </w:rPr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6C755F" w:rsidRPr="00205E70" w:rsidTr="006C755F">
        <w:tc>
          <w:tcPr>
            <w:tcW w:w="1728" w:type="dxa"/>
            <w:shd w:val="clear" w:color="auto" w:fill="auto"/>
          </w:tcPr>
          <w:p w:rsidR="006C755F" w:rsidRPr="00205E70" w:rsidRDefault="006C755F" w:rsidP="006C755F">
            <w:pPr>
              <w:pStyle w:val="Heading5"/>
            </w:pPr>
            <w:bookmarkStart w:id="13" w:name="_Toc448473739"/>
            <w:bookmarkStart w:id="14" w:name="fs_gLEexjMfVUuFIwqOnmy99g" w:colFirst="0" w:colLast="0"/>
            <w:r w:rsidRPr="00205E70">
              <w:t>How to Create a New Job Posting</w:t>
            </w:r>
            <w:bookmarkEnd w:id="13"/>
          </w:p>
        </w:tc>
        <w:tc>
          <w:tcPr>
            <w:tcW w:w="7438" w:type="dxa"/>
            <w:shd w:val="clear" w:color="auto" w:fill="auto"/>
          </w:tcPr>
          <w:p w:rsidR="006C755F" w:rsidRPr="00205E70" w:rsidRDefault="006C755F" w:rsidP="006C755F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7C4904" w:rsidRPr="00205E70" w:rsidTr="007C4904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C4904" w:rsidRPr="00205E70" w:rsidRDefault="007C4904" w:rsidP="007C4904">
                  <w:pPr>
                    <w:pStyle w:val="TableHeaderText"/>
                  </w:pPr>
                  <w:bookmarkStart w:id="15" w:name="fs_a44V9hywEa0Uu7YuW2yXw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C4904" w:rsidRPr="00205E70" w:rsidRDefault="007C4904" w:rsidP="007C4904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15"/>
            <w:tr w:rsidR="007C4904" w:rsidRPr="00205E70" w:rsidTr="007C4904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C4904" w:rsidRPr="00205E70" w:rsidRDefault="007C4904" w:rsidP="007C4904">
                  <w:pPr>
                    <w:pStyle w:val="TableText"/>
                    <w:jc w:val="center"/>
                  </w:pPr>
                  <w:r w:rsidRPr="00205E70">
                    <w:t>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C4904" w:rsidRPr="00205E70" w:rsidRDefault="007C4904" w:rsidP="007C4904">
                  <w:pPr>
                    <w:pStyle w:val="TableText"/>
                  </w:pPr>
                  <w:r w:rsidRPr="00205E70">
                    <w:t xml:space="preserve">Log into Niner Talent with your </w:t>
                  </w:r>
                  <w:r w:rsidR="00E14192">
                    <w:t>Niner Net</w:t>
                  </w:r>
                  <w:r w:rsidRPr="00205E70">
                    <w:t xml:space="preserve"> user name and password.</w:t>
                  </w:r>
                </w:p>
                <w:p w:rsidR="007C4904" w:rsidRPr="00205E70" w:rsidRDefault="007C4904" w:rsidP="007C4904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7C4904" w:rsidRPr="00205E70" w:rsidTr="007C4904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C4904" w:rsidRPr="00205E70" w:rsidRDefault="007C4904" w:rsidP="007C4904">
                        <w:pPr>
                          <w:pStyle w:val="TableHeaderText"/>
                          <w:jc w:val="left"/>
                        </w:pPr>
                        <w:bookmarkStart w:id="16" w:name="fs_GUsVvS3nt0a7yyRJ3qO2A_1_1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C4904" w:rsidRPr="00205E70" w:rsidRDefault="007C4904" w:rsidP="007C4904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bookmarkEnd w:id="16"/>
                  <w:tr w:rsidR="007C4904" w:rsidRPr="00205E70" w:rsidTr="007C4904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C4904" w:rsidRPr="00205E70" w:rsidRDefault="007C4904" w:rsidP="002F35CC">
                        <w:pPr>
                          <w:pStyle w:val="TableText"/>
                        </w:pPr>
                        <w:r w:rsidRPr="00205E70">
                          <w:t xml:space="preserve">Your Home Page is not the </w:t>
                        </w:r>
                        <w:r w:rsidR="00DE44DD">
                          <w:t>Temp-Hire</w:t>
                        </w:r>
                        <w:r w:rsidR="002F35CC">
                          <w:t xml:space="preserve"> manager</w:t>
                        </w:r>
                        <w:r w:rsidRPr="00205E70">
                          <w:t xml:space="preserve"> User Group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C4904" w:rsidRPr="00205E70" w:rsidRDefault="007C4904" w:rsidP="007C4904">
                        <w:pPr>
                          <w:pStyle w:val="TableText"/>
                        </w:pPr>
                        <w:r w:rsidRPr="00205E70">
                          <w:t xml:space="preserve">Change your User Group to </w:t>
                        </w:r>
                        <w:r w:rsidR="00DE44DD">
                          <w:t>Temp-Hire</w:t>
                        </w:r>
                        <w:r w:rsidR="002F35CC">
                          <w:t xml:space="preserve"> manager</w:t>
                        </w:r>
                        <w:r w:rsidRPr="00205E70">
                          <w:t xml:space="preserve"> </w:t>
                        </w:r>
                      </w:p>
                    </w:tc>
                  </w:tr>
                  <w:tr w:rsidR="007C4904" w:rsidRPr="00205E70" w:rsidTr="007C4904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C4904" w:rsidRPr="00205E70" w:rsidRDefault="007C4904" w:rsidP="007C4904">
                        <w:pPr>
                          <w:pStyle w:val="TableText"/>
                        </w:pPr>
                        <w:r w:rsidRPr="00205E70">
                          <w:t>Your Home Page defaults to the</w:t>
                        </w:r>
                        <w:r w:rsidR="002F35CC">
                          <w:t xml:space="preserve"> </w:t>
                        </w:r>
                        <w:r w:rsidR="00DE44DD">
                          <w:t>Temp-Hire</w:t>
                        </w:r>
                        <w:r w:rsidR="002F35CC">
                          <w:t xml:space="preserve"> manager</w:t>
                        </w:r>
                        <w:r w:rsidR="002F35CC" w:rsidRPr="00205E70">
                          <w:t xml:space="preserve"> </w:t>
                        </w:r>
                        <w:r w:rsidRPr="00205E70">
                          <w:t>User Group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C4904" w:rsidRPr="00205E70" w:rsidRDefault="007C4904" w:rsidP="007C4904">
                        <w:pPr>
                          <w:pStyle w:val="TableText"/>
                        </w:pPr>
                        <w:r w:rsidRPr="00205E70">
                          <w:t>Proceed to Step 2</w:t>
                        </w:r>
                      </w:p>
                    </w:tc>
                  </w:tr>
                </w:tbl>
                <w:p w:rsidR="0014397B" w:rsidRDefault="007C4904" w:rsidP="0014397B">
                  <w:pPr>
                    <w:pStyle w:val="TableText"/>
                  </w:pPr>
                  <w:r w:rsidRPr="00205E70">
                    <w:t xml:space="preserve"> </w:t>
                  </w:r>
                </w:p>
                <w:p w:rsidR="0014397B" w:rsidRDefault="0014397B" w:rsidP="0014397B">
                  <w:pPr>
                    <w:pStyle w:val="TableText"/>
                  </w:pPr>
                  <w:r>
                    <w:t>Result:  a green confirmation message will appear at the top of the screen.</w:t>
                  </w:r>
                </w:p>
                <w:p w:rsidR="0014397B" w:rsidRDefault="0014397B" w:rsidP="0014397B">
                  <w:pPr>
                    <w:pStyle w:val="TableText"/>
                  </w:pPr>
                </w:p>
                <w:p w:rsidR="007C4904" w:rsidRPr="00205E70" w:rsidRDefault="0014397B" w:rsidP="0014397B">
                  <w:pPr>
                    <w:pStyle w:val="TableText"/>
                  </w:pPr>
                  <w:r>
                    <w:t>Note:  The menu may change based on your default settings.</w:t>
                  </w:r>
                </w:p>
              </w:tc>
            </w:tr>
            <w:tr w:rsidR="007C4904" w:rsidRPr="00205E70" w:rsidTr="007C4904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C4904" w:rsidRPr="00205E70" w:rsidRDefault="0014397B" w:rsidP="007C4904">
                  <w:pPr>
                    <w:pStyle w:val="TableText"/>
                    <w:jc w:val="center"/>
                  </w:pPr>
                  <w:r>
                    <w:t>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C4904" w:rsidRPr="00205E70" w:rsidRDefault="007C4904" w:rsidP="007C4904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8A32AD" w:rsidRPr="00205E70" w:rsidTr="008A32AD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A32AD" w:rsidRPr="00205E70" w:rsidRDefault="008A32AD" w:rsidP="008A32AD">
                        <w:pPr>
                          <w:pStyle w:val="TableHeaderText"/>
                          <w:jc w:val="left"/>
                        </w:pPr>
                        <w:bookmarkStart w:id="17" w:name="fs_a3qaG3auCqkGoo5BQfUpQEA_1_1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A32AD" w:rsidRPr="00205E70" w:rsidRDefault="008A32AD" w:rsidP="008A32AD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bookmarkEnd w:id="17"/>
                  <w:tr w:rsidR="008A32AD" w:rsidRPr="00205E70" w:rsidTr="008A32AD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A32AD" w:rsidRPr="00205E70" w:rsidRDefault="008A32AD" w:rsidP="008A32AD">
                        <w:pPr>
                          <w:pStyle w:val="TableText"/>
                        </w:pPr>
                        <w:r w:rsidRPr="00205E70">
                          <w:t>The module does not default to Applicant Tracking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A32AD" w:rsidRPr="00205E70" w:rsidRDefault="008A32AD" w:rsidP="008A32AD">
                        <w:pPr>
                          <w:pStyle w:val="TableText"/>
                        </w:pPr>
                        <w:r w:rsidRPr="00205E70">
                          <w:t>Change the module</w:t>
                        </w:r>
                      </w:p>
                    </w:tc>
                  </w:tr>
                  <w:tr w:rsidR="008A32AD" w:rsidRPr="00205E70" w:rsidTr="008A32AD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A32AD" w:rsidRPr="00205E70" w:rsidRDefault="008A32AD" w:rsidP="008A32AD">
                        <w:pPr>
                          <w:pStyle w:val="TableText"/>
                        </w:pPr>
                        <w:r w:rsidRPr="00205E70">
                          <w:t xml:space="preserve">The module defaults to </w:t>
                        </w:r>
                        <w:r w:rsidR="0028521F" w:rsidRPr="00205E70">
                          <w:t>Applicant Tracking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A32AD" w:rsidRPr="00205E70" w:rsidRDefault="00A7136E" w:rsidP="008A32AD">
                        <w:pPr>
                          <w:pStyle w:val="TableText"/>
                        </w:pPr>
                        <w:r>
                          <w:t>Proceed to Step 3</w:t>
                        </w:r>
                      </w:p>
                    </w:tc>
                  </w:tr>
                  <w:tr w:rsidR="008A32AD" w:rsidRPr="00205E70" w:rsidTr="008A32AD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A32AD" w:rsidRPr="00205E70" w:rsidRDefault="008A32AD" w:rsidP="008A32AD">
                        <w:pPr>
                          <w:pStyle w:val="TableText"/>
                        </w:pP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A32AD" w:rsidRPr="00205E70" w:rsidRDefault="008A32AD" w:rsidP="008A32AD">
                        <w:pPr>
                          <w:pStyle w:val="TableText"/>
                        </w:pPr>
                      </w:p>
                    </w:tc>
                  </w:tr>
                </w:tbl>
                <w:p w:rsidR="008A32AD" w:rsidRPr="00205E70" w:rsidRDefault="008A32AD" w:rsidP="007C4904">
                  <w:pPr>
                    <w:pStyle w:val="TableText"/>
                  </w:pPr>
                  <w:r w:rsidRPr="00205E70">
                    <w:t xml:space="preserve"> </w:t>
                  </w:r>
                </w:p>
              </w:tc>
            </w:tr>
          </w:tbl>
          <w:p w:rsidR="007C4904" w:rsidRPr="00205E70" w:rsidRDefault="007C4904" w:rsidP="006C755F">
            <w:pPr>
              <w:pStyle w:val="BlockText"/>
            </w:pPr>
            <w:r w:rsidRPr="00205E70">
              <w:t xml:space="preserve"> </w:t>
            </w:r>
          </w:p>
        </w:tc>
      </w:tr>
      <w:bookmarkEnd w:id="14"/>
    </w:tbl>
    <w:p w:rsidR="008A32AD" w:rsidRPr="00205E70" w:rsidRDefault="008A32AD"/>
    <w:p w:rsidR="008A32AD" w:rsidRDefault="0014397B" w:rsidP="00391165">
      <w:r>
        <w:rPr>
          <w:noProof/>
        </w:rPr>
        <w:drawing>
          <wp:inline distT="0" distB="0" distL="0" distR="0" wp14:anchorId="1C778725" wp14:editId="30884546">
            <wp:extent cx="5731510" cy="17678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564" b="37601"/>
                    <a:stretch/>
                  </pic:blipFill>
                  <pic:spPr bwMode="auto">
                    <a:xfrm>
                      <a:off x="0" y="0"/>
                      <a:ext cx="573151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165" w:rsidRPr="00205E70" w:rsidRDefault="00391165" w:rsidP="00391165"/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8A32AD" w:rsidRPr="00205E70" w:rsidTr="00D41D59">
        <w:tc>
          <w:tcPr>
            <w:tcW w:w="1728" w:type="dxa"/>
            <w:shd w:val="clear" w:color="auto" w:fill="auto"/>
          </w:tcPr>
          <w:p w:rsidR="008A32AD" w:rsidRPr="00205E70" w:rsidRDefault="008A32AD" w:rsidP="00D41D59">
            <w:pPr>
              <w:pStyle w:val="Heading5"/>
            </w:pPr>
            <w:bookmarkStart w:id="18" w:name="_Toc448473740"/>
            <w:bookmarkStart w:id="19" w:name="fs_HeGnN5a4R0W5E9vQz4MTew" w:colFirst="0" w:colLast="0"/>
            <w:r w:rsidRPr="00205E70">
              <w:t>How to Create a New Job Posting cont.</w:t>
            </w:r>
            <w:bookmarkEnd w:id="18"/>
          </w:p>
        </w:tc>
        <w:tc>
          <w:tcPr>
            <w:tcW w:w="7438" w:type="dxa"/>
            <w:shd w:val="clear" w:color="auto" w:fill="auto"/>
          </w:tcPr>
          <w:p w:rsidR="008A32AD" w:rsidRPr="00205E70" w:rsidRDefault="008A32AD" w:rsidP="00D41D59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8A32AD" w:rsidRPr="00205E70" w:rsidTr="008A32AD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A32AD" w:rsidRPr="00205E70" w:rsidRDefault="008A32AD" w:rsidP="008A32AD">
                  <w:pPr>
                    <w:pStyle w:val="TableHeaderText"/>
                  </w:pPr>
                  <w:bookmarkStart w:id="20" w:name="fs_SLtYvIycLEyCM6fFA9Qx7Q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A32AD" w:rsidRPr="00205E70" w:rsidRDefault="008A32AD" w:rsidP="008A32AD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20"/>
            <w:tr w:rsidR="008A32AD" w:rsidRPr="00205E70" w:rsidTr="008A32AD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A32AD" w:rsidRPr="00205E70" w:rsidRDefault="0014397B" w:rsidP="008A32AD">
                  <w:pPr>
                    <w:pStyle w:val="TableText"/>
                    <w:jc w:val="center"/>
                  </w:pPr>
                  <w:r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A32AD" w:rsidRPr="00205E70" w:rsidRDefault="00976A79" w:rsidP="00976A79">
                  <w:pPr>
                    <w:pStyle w:val="TableText"/>
                  </w:pPr>
                  <w:r w:rsidRPr="00205E70">
                    <w:t xml:space="preserve">Click on the </w:t>
                  </w:r>
                  <w:r w:rsidRPr="00205E70">
                    <w:rPr>
                      <w:b/>
                    </w:rPr>
                    <w:t>Posting</w:t>
                  </w:r>
                  <w:r w:rsidRPr="00205E70">
                    <w:t xml:space="preserve"> tab and choose </w:t>
                  </w:r>
                  <w:r w:rsidR="00DE44DD">
                    <w:rPr>
                      <w:b/>
                    </w:rPr>
                    <w:t>Temp-Hire</w:t>
                  </w:r>
                  <w:r w:rsidRPr="00205E70">
                    <w:t xml:space="preserve"> from the </w:t>
                  </w:r>
                  <w:proofErr w:type="gramStart"/>
                  <w:r w:rsidRPr="00205E70">
                    <w:t>drop down</w:t>
                  </w:r>
                  <w:proofErr w:type="gramEnd"/>
                  <w:r w:rsidRPr="00205E70">
                    <w:t xml:space="preserve"> menu.</w:t>
                  </w:r>
                </w:p>
                <w:p w:rsidR="00976A79" w:rsidRPr="00205E70" w:rsidRDefault="00976A79" w:rsidP="0028521F">
                  <w:pPr>
                    <w:pStyle w:val="TableText"/>
                  </w:pPr>
                </w:p>
              </w:tc>
            </w:tr>
            <w:tr w:rsidR="008A32AD" w:rsidRPr="00205E70" w:rsidTr="008A32AD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A32AD" w:rsidRPr="00205E70" w:rsidRDefault="0014397B" w:rsidP="008A32AD">
                  <w:pPr>
                    <w:pStyle w:val="TableText"/>
                    <w:jc w:val="center"/>
                  </w:pPr>
                  <w:r>
                    <w:t>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A32AD" w:rsidRPr="00205E70" w:rsidRDefault="00976A79" w:rsidP="008A32AD">
                  <w:pPr>
                    <w:pStyle w:val="TableText"/>
                    <w:rPr>
                      <w:b/>
                    </w:rPr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Create New Postings.</w:t>
                  </w:r>
                </w:p>
                <w:p w:rsidR="003B44D6" w:rsidRPr="00205E70" w:rsidRDefault="003B44D6" w:rsidP="008A32AD">
                  <w:pPr>
                    <w:pStyle w:val="TableText"/>
                    <w:rPr>
                      <w:b/>
                    </w:rPr>
                  </w:pPr>
                </w:p>
                <w:p w:rsidR="003B44D6" w:rsidRPr="00205E70" w:rsidRDefault="003B44D6" w:rsidP="008A32AD">
                  <w:pPr>
                    <w:pStyle w:val="TableText"/>
                  </w:pPr>
                  <w:r w:rsidRPr="00205E70">
                    <w:rPr>
                      <w:b/>
                    </w:rPr>
                    <w:t xml:space="preserve">Result:  </w:t>
                  </w:r>
                  <w:r w:rsidRPr="00205E70">
                    <w:t xml:space="preserve">A Create New dialog box opens with </w:t>
                  </w:r>
                  <w:r w:rsidR="0014397B">
                    <w:t>three</w:t>
                  </w:r>
                  <w:r w:rsidRPr="00205E70">
                    <w:t xml:space="preserve"> options.</w:t>
                  </w:r>
                </w:p>
                <w:p w:rsidR="003B44D6" w:rsidRPr="00205E70" w:rsidRDefault="003B44D6" w:rsidP="008A32AD">
                  <w:pPr>
                    <w:pStyle w:val="TableText"/>
                    <w:rPr>
                      <w:b/>
                    </w:rPr>
                  </w:pPr>
                </w:p>
                <w:p w:rsidR="003B44D6" w:rsidRPr="00205E70" w:rsidRDefault="003B44D6" w:rsidP="002F35CC">
                  <w:pPr>
                    <w:pStyle w:val="TableText"/>
                  </w:pPr>
                  <w:r w:rsidRPr="00205E70">
                    <w:rPr>
                      <w:b/>
                    </w:rPr>
                    <w:t>Note:</w:t>
                  </w:r>
                  <w:r w:rsidRPr="00205E70">
                    <w:t xml:space="preserve">  You will choose </w:t>
                  </w:r>
                  <w:r w:rsidRPr="00205E70">
                    <w:rPr>
                      <w:b/>
                    </w:rPr>
                    <w:t xml:space="preserve">Create from </w:t>
                  </w:r>
                  <w:r w:rsidR="002F35CC">
                    <w:rPr>
                      <w:b/>
                    </w:rPr>
                    <w:t xml:space="preserve">Classification. </w:t>
                  </w:r>
                </w:p>
              </w:tc>
            </w:tr>
            <w:tr w:rsidR="00E14192" w:rsidRPr="00205E70" w:rsidTr="008A32AD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14192" w:rsidRPr="00205E70" w:rsidRDefault="0014397B" w:rsidP="008A32AD">
                  <w:pPr>
                    <w:pStyle w:val="TableText"/>
                    <w:jc w:val="center"/>
                  </w:pPr>
                  <w:r>
                    <w:t>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14192" w:rsidRDefault="00E14192" w:rsidP="008A32AD">
                  <w:pPr>
                    <w:pStyle w:val="TableText"/>
                    <w:rPr>
                      <w:b/>
                    </w:rPr>
                  </w:pPr>
                  <w:r>
                    <w:t>C</w:t>
                  </w:r>
                  <w:r w:rsidRPr="00205E70">
                    <w:t xml:space="preserve">hoose </w:t>
                  </w:r>
                  <w:r w:rsidRPr="00205E70">
                    <w:rPr>
                      <w:b/>
                    </w:rPr>
                    <w:t xml:space="preserve">Create from </w:t>
                  </w:r>
                  <w:r w:rsidR="002F35CC">
                    <w:rPr>
                      <w:b/>
                    </w:rPr>
                    <w:t>Classification</w:t>
                  </w:r>
                  <w:r w:rsidRPr="00205E70">
                    <w:rPr>
                      <w:b/>
                    </w:rPr>
                    <w:t>.</w:t>
                  </w:r>
                </w:p>
                <w:p w:rsidR="00E14192" w:rsidRDefault="00E14192" w:rsidP="008A32AD">
                  <w:pPr>
                    <w:pStyle w:val="TableText"/>
                    <w:rPr>
                      <w:b/>
                    </w:rPr>
                  </w:pPr>
                </w:p>
                <w:p w:rsidR="00E14192" w:rsidRPr="00205E70" w:rsidRDefault="00E14192" w:rsidP="002F35CC">
                  <w:pPr>
                    <w:pStyle w:val="TableText"/>
                  </w:pPr>
                  <w:r w:rsidRPr="00205E70">
                    <w:rPr>
                      <w:b/>
                    </w:rPr>
                    <w:t xml:space="preserve">Result:  </w:t>
                  </w:r>
                  <w:r w:rsidRPr="00205E70">
                    <w:t xml:space="preserve">All approved </w:t>
                  </w:r>
                  <w:r w:rsidR="002F35CC">
                    <w:t xml:space="preserve">temporary classifications </w:t>
                  </w:r>
                  <w:r w:rsidRPr="00205E70">
                    <w:t>will display.</w:t>
                  </w:r>
                </w:p>
              </w:tc>
            </w:tr>
          </w:tbl>
          <w:p w:rsidR="008A32AD" w:rsidRPr="00205E70" w:rsidRDefault="008A32AD" w:rsidP="00D41D59">
            <w:pPr>
              <w:pStyle w:val="BlockText"/>
            </w:pPr>
            <w:r w:rsidRPr="00205E70">
              <w:t xml:space="preserve"> </w:t>
            </w:r>
          </w:p>
        </w:tc>
      </w:tr>
      <w:bookmarkEnd w:id="19"/>
    </w:tbl>
    <w:p w:rsidR="008A32AD" w:rsidRPr="00205E70" w:rsidRDefault="008A32AD">
      <w:pPr>
        <w:spacing w:after="200" w:line="276" w:lineRule="auto"/>
      </w:pPr>
    </w:p>
    <w:p w:rsidR="003B44D6" w:rsidRPr="00205E70" w:rsidRDefault="0014397B">
      <w:pPr>
        <w:spacing w:after="200" w:line="276" w:lineRule="auto"/>
      </w:pPr>
      <w:r w:rsidRPr="00205E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6560F" wp14:editId="17B0702B">
                <wp:simplePos x="0" y="0"/>
                <wp:positionH relativeFrom="column">
                  <wp:posOffset>4899660</wp:posOffset>
                </wp:positionH>
                <wp:positionV relativeFrom="paragraph">
                  <wp:posOffset>497840</wp:posOffset>
                </wp:positionV>
                <wp:extent cx="762000" cy="393700"/>
                <wp:effectExtent l="0" t="0" r="1905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93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73E176" id="Oval 5" o:spid="_x0000_s1026" style="position:absolute;margin-left:385.8pt;margin-top:39.2pt;width:60pt;height:3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6CBD8B1" wp14:editId="3544EB8C">
            <wp:extent cx="5760720" cy="1447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800" r="-510" b="47292"/>
                    <a:stretch/>
                  </pic:blipFill>
                  <pic:spPr bwMode="auto"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4D6" w:rsidRPr="00205E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D2D42" wp14:editId="048DF6D3">
                <wp:simplePos x="0" y="0"/>
                <wp:positionH relativeFrom="column">
                  <wp:posOffset>-165100</wp:posOffset>
                </wp:positionH>
                <wp:positionV relativeFrom="paragraph">
                  <wp:posOffset>1442720</wp:posOffset>
                </wp:positionV>
                <wp:extent cx="3235325" cy="2870200"/>
                <wp:effectExtent l="57150" t="19050" r="79375" b="1206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287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37" w:rsidRDefault="000F6637"/>
                          <w:p w:rsidR="000F6637" w:rsidRDefault="000F66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53DCD" wp14:editId="63A0A08F">
                                  <wp:extent cx="3046095" cy="2305050"/>
                                  <wp:effectExtent l="0" t="0" r="190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6095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  <w:p w:rsidR="000F6637" w:rsidRDefault="000F6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0D2D4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3pt;margin-top:113.6pt;width:254.75pt;height:22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" fillcolor="white [3201]" strokeweight=".5pt">
                <v:shadow on="t" color="black" opacity="26214f" origin=",-.5" offset="0,3pt"/>
                <v:textbox>
                  <w:txbxContent>
                    <w:p w:rsidR="000F6637" w:rsidRDefault="000F6637"/>
                    <w:p w:rsidR="000F6637" w:rsidRDefault="000F6637">
                      <w:r>
                        <w:rPr>
                          <w:noProof/>
                        </w:rPr>
                        <w:drawing>
                          <wp:inline distT="0" distB="0" distL="0" distR="0" wp14:anchorId="05853DCD" wp14:editId="63A0A08F">
                            <wp:extent cx="3046095" cy="2305050"/>
                            <wp:effectExtent l="0" t="0" r="190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6095" cy="2305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  <w:p w:rsidR="000F6637" w:rsidRDefault="000F6637"/>
                  </w:txbxContent>
                </v:textbox>
              </v:shape>
            </w:pict>
          </mc:Fallback>
        </mc:AlternateContent>
      </w:r>
    </w:p>
    <w:p w:rsidR="008A32AD" w:rsidRPr="00205E70" w:rsidRDefault="008A32AD">
      <w:pPr>
        <w:spacing w:after="200" w:line="276" w:lineRule="auto"/>
      </w:pPr>
    </w:p>
    <w:p w:rsidR="005D381A" w:rsidRPr="00205E70" w:rsidRDefault="005D381A"/>
    <w:p w:rsidR="005D381A" w:rsidRPr="00205E70" w:rsidRDefault="005D381A"/>
    <w:p w:rsidR="005D381A" w:rsidRPr="00205E70" w:rsidRDefault="005D381A"/>
    <w:p w:rsidR="005D381A" w:rsidRPr="00205E70" w:rsidRDefault="005D381A"/>
    <w:p w:rsidR="005D381A" w:rsidRPr="00205E70" w:rsidRDefault="002F35CC">
      <w:r w:rsidRPr="00205E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2B8D2" wp14:editId="7BB924A8">
                <wp:simplePos x="0" y="0"/>
                <wp:positionH relativeFrom="column">
                  <wp:posOffset>1412240</wp:posOffset>
                </wp:positionH>
                <wp:positionV relativeFrom="paragraph">
                  <wp:posOffset>88265</wp:posOffset>
                </wp:positionV>
                <wp:extent cx="457200" cy="203200"/>
                <wp:effectExtent l="0" t="0" r="19050" b="25400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3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6468B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111.2pt;margin-top:6.95pt;width:36pt;height:1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" adj="4800" fillcolor="#4f81bd [3204]" strokecolor="#243f60 [1604]" strokeweight="2pt"/>
            </w:pict>
          </mc:Fallback>
        </mc:AlternateContent>
      </w:r>
    </w:p>
    <w:p w:rsidR="005D381A" w:rsidRPr="00205E70" w:rsidRDefault="003B44D6" w:rsidP="003B44D6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:rsidR="003B44D6" w:rsidRPr="00205E70" w:rsidRDefault="003B44D6">
      <w:pPr>
        <w:spacing w:after="200" w:line="276" w:lineRule="auto"/>
      </w:pPr>
      <w:r w:rsidRPr="00205E70">
        <w:br w:type="page"/>
      </w:r>
    </w:p>
    <w:p w:rsidR="003B44D6" w:rsidRPr="00205E70" w:rsidRDefault="00EE0D35" w:rsidP="003B44D6">
      <w:pPr>
        <w:pStyle w:val="MapTitleContinued"/>
        <w:rPr>
          <w:b w:val="0"/>
          <w:sz w:val="24"/>
        </w:rPr>
      </w:pPr>
      <w:fldSimple w:instr="STYLEREF  &quot;Map Title&quot;  \* MERGEFORMAT ">
        <w:r w:rsidR="000F6637" w:rsidRPr="000F6637">
          <w:rPr>
            <w:bCs/>
            <w:noProof/>
          </w:rPr>
          <w:t>Overview</w:t>
        </w:r>
      </w:fldSimple>
      <w:r w:rsidR="003B44D6" w:rsidRPr="00205E70">
        <w:rPr>
          <w:b w:val="0"/>
          <w:sz w:val="24"/>
        </w:rPr>
        <w:t>, Continued</w:t>
      </w:r>
    </w:p>
    <w:p w:rsidR="003B44D6" w:rsidRPr="00205E70" w:rsidRDefault="003B44D6" w:rsidP="003B44D6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3B44D6" w:rsidRPr="00205E70" w:rsidTr="003B44D6">
        <w:tc>
          <w:tcPr>
            <w:tcW w:w="1728" w:type="dxa"/>
            <w:shd w:val="clear" w:color="auto" w:fill="auto"/>
          </w:tcPr>
          <w:p w:rsidR="003B44D6" w:rsidRPr="00205E70" w:rsidRDefault="003B44D6" w:rsidP="003B44D6">
            <w:pPr>
              <w:pStyle w:val="Heading5"/>
            </w:pPr>
            <w:bookmarkStart w:id="21" w:name="_Toc448473741"/>
            <w:bookmarkStart w:id="22" w:name="fs_lLNkF2bNR0ahVtWy7pgahQ" w:colFirst="0" w:colLast="0"/>
            <w:r w:rsidRPr="00205E70">
              <w:t>How to Create a New Job Posting cont.</w:t>
            </w:r>
            <w:bookmarkEnd w:id="21"/>
          </w:p>
        </w:tc>
        <w:tc>
          <w:tcPr>
            <w:tcW w:w="7438" w:type="dxa"/>
            <w:shd w:val="clear" w:color="auto" w:fill="auto"/>
          </w:tcPr>
          <w:p w:rsidR="003B44D6" w:rsidRPr="00205E70" w:rsidRDefault="003B44D6" w:rsidP="003B44D6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3B44D6" w:rsidRPr="00205E70" w:rsidTr="003B44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B44D6" w:rsidRPr="00205E70" w:rsidRDefault="003B44D6" w:rsidP="003B44D6">
                  <w:pPr>
                    <w:pStyle w:val="TableHeaderText"/>
                  </w:pPr>
                  <w:bookmarkStart w:id="23" w:name="fs_a1z7m0EU1oUeqfF1QK4f1CA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B44D6" w:rsidRPr="00205E70" w:rsidRDefault="003B44D6" w:rsidP="003B44D6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23"/>
            <w:tr w:rsidR="003B44D6" w:rsidRPr="00205E70" w:rsidTr="003B44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B44D6" w:rsidRPr="00205E70" w:rsidRDefault="00B61C8E" w:rsidP="003B44D6">
                  <w:pPr>
                    <w:pStyle w:val="TableText"/>
                    <w:jc w:val="center"/>
                  </w:pPr>
                  <w:r w:rsidRPr="00205E70">
                    <w:t>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B44D6" w:rsidRPr="00205E70" w:rsidRDefault="007039A2" w:rsidP="002F35CC">
                  <w:pPr>
                    <w:pStyle w:val="TableText"/>
                  </w:pPr>
                  <w:r w:rsidRPr="00205E70">
                    <w:t xml:space="preserve">Highlight the correct </w:t>
                  </w:r>
                  <w:r w:rsidR="002F35CC">
                    <w:t>classification</w:t>
                  </w:r>
                  <w:r w:rsidRPr="00205E70">
                    <w:t xml:space="preserve"> and click the down arrow next to the Action column.</w:t>
                  </w:r>
                </w:p>
              </w:tc>
            </w:tr>
            <w:tr w:rsidR="003B44D6" w:rsidRPr="00205E70" w:rsidTr="003B44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B44D6" w:rsidRPr="00205E70" w:rsidRDefault="00B61C8E" w:rsidP="003B44D6">
                  <w:pPr>
                    <w:pStyle w:val="TableText"/>
                    <w:jc w:val="center"/>
                  </w:pPr>
                  <w:r w:rsidRPr="00205E70">
                    <w:t>7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B44D6" w:rsidRPr="00205E70" w:rsidRDefault="007039A2" w:rsidP="003B44D6">
                  <w:pPr>
                    <w:pStyle w:val="TableText"/>
                    <w:rPr>
                      <w:b/>
                    </w:rPr>
                  </w:pPr>
                  <w:r w:rsidRPr="00205E70">
                    <w:t xml:space="preserve">Choose </w:t>
                  </w:r>
                  <w:r w:rsidRPr="00205E70">
                    <w:rPr>
                      <w:b/>
                    </w:rPr>
                    <w:t>Create From.</w:t>
                  </w:r>
                </w:p>
                <w:p w:rsidR="007039A2" w:rsidRPr="00205E70" w:rsidRDefault="007039A2" w:rsidP="003B44D6">
                  <w:pPr>
                    <w:pStyle w:val="TableText"/>
                    <w:rPr>
                      <w:b/>
                    </w:rPr>
                  </w:pPr>
                </w:p>
                <w:p w:rsidR="007039A2" w:rsidRPr="00205E70" w:rsidRDefault="007039A2" w:rsidP="003B44D6">
                  <w:pPr>
                    <w:pStyle w:val="TableText"/>
                  </w:pPr>
                  <w:r w:rsidRPr="00205E70">
                    <w:rPr>
                      <w:b/>
                    </w:rPr>
                    <w:t>Result:</w:t>
                  </w:r>
                  <w:r w:rsidRPr="00205E70">
                    <w:t xml:space="preserve">  </w:t>
                  </w:r>
                  <w:r w:rsidR="00231642" w:rsidRPr="00205E70">
                    <w:t>The New Posting page displays with prefilled information.</w:t>
                  </w:r>
                </w:p>
              </w:tc>
            </w:tr>
          </w:tbl>
          <w:p w:rsidR="003B44D6" w:rsidRPr="00205E70" w:rsidRDefault="003B44D6" w:rsidP="003B44D6">
            <w:pPr>
              <w:pStyle w:val="BlockText"/>
            </w:pPr>
            <w:r w:rsidRPr="00205E70">
              <w:t xml:space="preserve"> </w:t>
            </w:r>
          </w:p>
        </w:tc>
      </w:tr>
      <w:bookmarkEnd w:id="22"/>
    </w:tbl>
    <w:p w:rsidR="005D381A" w:rsidRPr="00205E70" w:rsidRDefault="005D381A"/>
    <w:p w:rsidR="007039A2" w:rsidRPr="00205E70" w:rsidRDefault="007039A2"/>
    <w:p w:rsidR="007039A2" w:rsidRPr="00205E70" w:rsidRDefault="007039A2"/>
    <w:p w:rsidR="007039A2" w:rsidRPr="00205E70" w:rsidRDefault="002F35CC">
      <w:r>
        <w:rPr>
          <w:noProof/>
        </w:rPr>
        <w:drawing>
          <wp:inline distT="0" distB="0" distL="0" distR="0" wp14:anchorId="08C02F1B" wp14:editId="4FDBCBD7">
            <wp:extent cx="6054140" cy="130302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3" t="31909" r="1795" b="36866"/>
                    <a:stretch/>
                  </pic:blipFill>
                  <pic:spPr bwMode="auto">
                    <a:xfrm>
                      <a:off x="0" y="0"/>
                      <a:ext cx="6058236" cy="130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A2" w:rsidRPr="00205E70" w:rsidRDefault="007039A2"/>
    <w:p w:rsidR="007039A2" w:rsidRPr="00205E70" w:rsidRDefault="007039A2"/>
    <w:p w:rsidR="007039A2" w:rsidRPr="00205E70" w:rsidRDefault="007039A2"/>
    <w:p w:rsidR="007039A2" w:rsidRPr="00205E70" w:rsidRDefault="000F6637">
      <w:r>
        <w:rPr>
          <w:noProof/>
        </w:rPr>
        <w:drawing>
          <wp:inline distT="0" distB="0" distL="0" distR="0" wp14:anchorId="0F3DDBD1" wp14:editId="53269573">
            <wp:extent cx="5325234" cy="2865120"/>
            <wp:effectExtent l="152400" t="171450" r="161290" b="1828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918" t="11626" r="6802"/>
                    <a:stretch/>
                  </pic:blipFill>
                  <pic:spPr bwMode="auto">
                    <a:xfrm>
                      <a:off x="0" y="0"/>
                      <a:ext cx="5370676" cy="2889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A2" w:rsidRPr="00205E70" w:rsidRDefault="007039A2"/>
    <w:p w:rsidR="007039A2" w:rsidRPr="00205E70" w:rsidRDefault="007039A2"/>
    <w:p w:rsidR="007039A2" w:rsidRPr="00205E70" w:rsidRDefault="007039A2"/>
    <w:p w:rsidR="007039A2" w:rsidRPr="00205E70" w:rsidRDefault="00231642" w:rsidP="00231642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:rsidR="00A7136E" w:rsidRPr="00205E70" w:rsidRDefault="00231642" w:rsidP="00A7136E">
      <w:pPr>
        <w:pStyle w:val="MapTitleContinued"/>
        <w:rPr>
          <w:b w:val="0"/>
          <w:sz w:val="24"/>
        </w:rPr>
      </w:pPr>
      <w:r w:rsidRPr="00205E70">
        <w:br w:type="page"/>
      </w:r>
      <w:fldSimple w:instr="STYLEREF  &quot;Map Title&quot;  \* MERGEFORMAT ">
        <w:r w:rsidR="000F6637" w:rsidRPr="000F6637">
          <w:rPr>
            <w:bCs/>
            <w:noProof/>
          </w:rPr>
          <w:t>Overview</w:t>
        </w:r>
      </w:fldSimple>
      <w:r w:rsidR="00A7136E" w:rsidRPr="00205E70">
        <w:rPr>
          <w:b w:val="0"/>
          <w:sz w:val="24"/>
        </w:rPr>
        <w:t>, Continued</w:t>
      </w:r>
    </w:p>
    <w:p w:rsidR="00231642" w:rsidRPr="00205E70" w:rsidRDefault="00231642" w:rsidP="00231642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231642" w:rsidRPr="00205E70" w:rsidTr="00231642">
        <w:tc>
          <w:tcPr>
            <w:tcW w:w="1728" w:type="dxa"/>
            <w:shd w:val="clear" w:color="auto" w:fill="auto"/>
          </w:tcPr>
          <w:p w:rsidR="00231642" w:rsidRPr="00205E70" w:rsidRDefault="00231642" w:rsidP="00231642">
            <w:pPr>
              <w:pStyle w:val="Heading5"/>
            </w:pPr>
            <w:bookmarkStart w:id="24" w:name="_Toc448473742"/>
            <w:bookmarkStart w:id="25" w:name="fs_F88gTsiZoEW1XVsS2uIGQ" w:colFirst="0" w:colLast="0"/>
            <w:r w:rsidRPr="00205E70">
              <w:t>How to Create a New Job Posting cont.</w:t>
            </w:r>
            <w:bookmarkEnd w:id="24"/>
          </w:p>
        </w:tc>
        <w:tc>
          <w:tcPr>
            <w:tcW w:w="7438" w:type="dxa"/>
            <w:shd w:val="clear" w:color="auto" w:fill="auto"/>
          </w:tcPr>
          <w:p w:rsidR="00231642" w:rsidRPr="00205E70" w:rsidRDefault="00231642" w:rsidP="00231642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231642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1642" w:rsidRPr="00205E70" w:rsidRDefault="00231642" w:rsidP="00231642">
                  <w:pPr>
                    <w:pStyle w:val="TableHeaderText"/>
                  </w:pPr>
                  <w:bookmarkStart w:id="26" w:name="fs_tyOtNEKNnEyPlPi4Us4rQ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1642" w:rsidRPr="00205E70" w:rsidRDefault="00231642" w:rsidP="00231642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26"/>
            <w:tr w:rsidR="00231642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1642" w:rsidRPr="00205E70" w:rsidRDefault="00B61C8E" w:rsidP="00231642">
                  <w:pPr>
                    <w:pStyle w:val="TableText"/>
                    <w:jc w:val="center"/>
                  </w:pPr>
                  <w:r w:rsidRPr="00205E70">
                    <w:t>8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1642" w:rsidRPr="00205E70" w:rsidRDefault="00231642" w:rsidP="00231642">
                  <w:pPr>
                    <w:pStyle w:val="TableText"/>
                  </w:pPr>
                  <w:r w:rsidRPr="00205E70">
                    <w:t>Verify the correct Work Unit displays.</w:t>
                  </w:r>
                </w:p>
                <w:p w:rsidR="00231642" w:rsidRPr="00205E70" w:rsidRDefault="00231642" w:rsidP="00231642">
                  <w:pPr>
                    <w:pStyle w:val="TableText"/>
                  </w:pPr>
                </w:p>
                <w:p w:rsidR="00231642" w:rsidRPr="00205E70" w:rsidRDefault="00231642" w:rsidP="00231642">
                  <w:pPr>
                    <w:pStyle w:val="TableText"/>
                  </w:pPr>
                  <w:r w:rsidRPr="00205E70">
                    <w:rPr>
                      <w:b/>
                    </w:rPr>
                    <w:t>Note:</w:t>
                  </w:r>
                  <w:r w:rsidRPr="00205E70">
                    <w:t xml:space="preserve">  If you support more than one unit, you will need to choose the appropriate one. </w:t>
                  </w:r>
                </w:p>
              </w:tc>
            </w:tr>
            <w:tr w:rsidR="00231642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1642" w:rsidRPr="00205E70" w:rsidRDefault="00B61C8E" w:rsidP="00231642">
                  <w:pPr>
                    <w:pStyle w:val="TableText"/>
                    <w:jc w:val="center"/>
                  </w:pPr>
                  <w:r w:rsidRPr="00205E70">
                    <w:t>9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1642" w:rsidRDefault="00231642" w:rsidP="00231642">
                  <w:pPr>
                    <w:pStyle w:val="TableText"/>
                  </w:pPr>
                  <w:r w:rsidRPr="00205E70">
                    <w:t xml:space="preserve">Verify that the </w:t>
                  </w:r>
                  <w:r w:rsidRPr="00205E70">
                    <w:rPr>
                      <w:b/>
                    </w:rPr>
                    <w:t>Accept Online Application</w:t>
                  </w:r>
                  <w:r w:rsidRPr="00205E70">
                    <w:t xml:space="preserve"> box is checked. </w:t>
                  </w:r>
                </w:p>
                <w:p w:rsidR="0014397B" w:rsidRDefault="0014397B" w:rsidP="00231642">
                  <w:pPr>
                    <w:pStyle w:val="TableText"/>
                  </w:pPr>
                </w:p>
                <w:p w:rsidR="0014397B" w:rsidRPr="00205E70" w:rsidRDefault="0014397B" w:rsidP="00231642">
                  <w:pPr>
                    <w:pStyle w:val="TableText"/>
                  </w:pPr>
                  <w:r>
                    <w:t xml:space="preserve">Select appropriate </w:t>
                  </w:r>
                  <w:r w:rsidR="00B5195D" w:rsidRPr="00B5195D">
                    <w:rPr>
                      <w:b/>
                    </w:rPr>
                    <w:t xml:space="preserve">Accepted </w:t>
                  </w:r>
                  <w:r w:rsidRPr="00B5195D">
                    <w:rPr>
                      <w:b/>
                    </w:rPr>
                    <w:t>Application Forms</w:t>
                  </w:r>
                  <w:r w:rsidR="00B5195D">
                    <w:t>.</w:t>
                  </w:r>
                </w:p>
              </w:tc>
            </w:tr>
            <w:tr w:rsidR="00231642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1642" w:rsidRPr="00205E70" w:rsidRDefault="00B61C8E" w:rsidP="00231642">
                  <w:pPr>
                    <w:pStyle w:val="TableText"/>
                    <w:jc w:val="center"/>
                  </w:pPr>
                  <w:r w:rsidRPr="00205E70">
                    <w:t>10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1642" w:rsidRPr="00205E70" w:rsidRDefault="00231642" w:rsidP="00231642">
                  <w:pPr>
                    <w:pStyle w:val="TableText"/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Create New Posting</w:t>
                  </w:r>
                  <w:r w:rsidRPr="00205E70">
                    <w:t>.</w:t>
                  </w:r>
                </w:p>
                <w:p w:rsidR="00231642" w:rsidRPr="00205E70" w:rsidRDefault="00231642" w:rsidP="00231642">
                  <w:pPr>
                    <w:pStyle w:val="TableText"/>
                  </w:pPr>
                </w:p>
                <w:p w:rsidR="00231642" w:rsidRPr="00205E70" w:rsidRDefault="00231642" w:rsidP="00231642">
                  <w:pPr>
                    <w:pStyle w:val="TableText"/>
                  </w:pPr>
                  <w:r w:rsidRPr="00205E70">
                    <w:rPr>
                      <w:b/>
                    </w:rPr>
                    <w:t>Note:</w:t>
                  </w:r>
                  <w:r w:rsidRPr="00205E70">
                    <w:t xml:space="preserve">  This button is at the bottom right of the screen.</w:t>
                  </w:r>
                </w:p>
                <w:p w:rsidR="00C447BD" w:rsidRPr="00205E70" w:rsidRDefault="00C447BD" w:rsidP="00231642">
                  <w:pPr>
                    <w:pStyle w:val="TableText"/>
                  </w:pPr>
                </w:p>
                <w:p w:rsidR="004E3D02" w:rsidRPr="00205E70" w:rsidRDefault="004E3D02" w:rsidP="00231642">
                  <w:pPr>
                    <w:pStyle w:val="TableText"/>
                  </w:pPr>
                  <w:r w:rsidRPr="00205E70">
                    <w:rPr>
                      <w:b/>
                    </w:rPr>
                    <w:t>Result</w:t>
                  </w:r>
                  <w:r w:rsidRPr="00205E70">
                    <w:t xml:space="preserve">:  The </w:t>
                  </w:r>
                  <w:r w:rsidRPr="00205E70">
                    <w:rPr>
                      <w:b/>
                    </w:rPr>
                    <w:t>General Information tab</w:t>
                  </w:r>
                  <w:r w:rsidR="00391165">
                    <w:t xml:space="preserve"> displays.</w:t>
                  </w:r>
                </w:p>
              </w:tc>
            </w:tr>
            <w:tr w:rsidR="00415B25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15B25" w:rsidRPr="00205E70" w:rsidRDefault="00B61C8E" w:rsidP="00231642">
                  <w:pPr>
                    <w:pStyle w:val="TableText"/>
                    <w:jc w:val="center"/>
                  </w:pPr>
                  <w:r w:rsidRPr="00205E70">
                    <w:t>11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15B25" w:rsidRPr="00205E70" w:rsidRDefault="00415B25" w:rsidP="009934BC">
                  <w:pPr>
                    <w:pStyle w:val="TableText"/>
                  </w:pPr>
                  <w:r w:rsidRPr="00205E70">
                    <w:t xml:space="preserve">Complete all fields on the </w:t>
                  </w:r>
                  <w:hyperlink w:anchor="_General_Information_Fields" w:history="1">
                    <w:r w:rsidRPr="00205E70">
                      <w:rPr>
                        <w:rStyle w:val="Hyperlink"/>
                      </w:rPr>
                      <w:t>General Information</w:t>
                    </w:r>
                  </w:hyperlink>
                  <w:r w:rsidRPr="00205E70">
                    <w:t xml:space="preserve"> </w:t>
                  </w:r>
                  <w:r w:rsidR="009934BC" w:rsidRPr="00205E70">
                    <w:t>tab</w:t>
                  </w:r>
                  <w:r w:rsidRPr="00205E70">
                    <w:t xml:space="preserve"> as needed. </w:t>
                  </w:r>
                </w:p>
              </w:tc>
            </w:tr>
            <w:tr w:rsidR="0026602E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602E" w:rsidRPr="00205E70" w:rsidRDefault="00B61C8E" w:rsidP="00231642">
                  <w:pPr>
                    <w:pStyle w:val="TableText"/>
                    <w:jc w:val="center"/>
                  </w:pPr>
                  <w:r w:rsidRPr="00205E70">
                    <w:t>12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602E" w:rsidRPr="00205E70" w:rsidRDefault="004E3D02" w:rsidP="00231642">
                  <w:pPr>
                    <w:pStyle w:val="TableText"/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Save.</w:t>
                  </w:r>
                  <w:r w:rsidRPr="00205E70">
                    <w:t xml:space="preserve"> </w:t>
                  </w:r>
                </w:p>
              </w:tc>
            </w:tr>
            <w:tr w:rsidR="004E3D02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E3D02" w:rsidRPr="00205E70" w:rsidRDefault="004E3D02" w:rsidP="00B61C8E">
                  <w:pPr>
                    <w:pStyle w:val="TableText"/>
                    <w:jc w:val="center"/>
                  </w:pPr>
                  <w:r w:rsidRPr="00205E70">
                    <w:t>1</w:t>
                  </w:r>
                  <w:r w:rsidR="00B61C8E" w:rsidRPr="00205E70"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E3D02" w:rsidRPr="00205E70" w:rsidRDefault="004E3D02" w:rsidP="00231642">
                  <w:pPr>
                    <w:pStyle w:val="TableText"/>
                    <w:rPr>
                      <w:b/>
                    </w:rPr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Next.</w:t>
                  </w:r>
                </w:p>
                <w:p w:rsidR="004E3D02" w:rsidRPr="00205E70" w:rsidRDefault="004E3D02" w:rsidP="00231642">
                  <w:pPr>
                    <w:pStyle w:val="TableText"/>
                    <w:rPr>
                      <w:b/>
                    </w:rPr>
                  </w:pPr>
                </w:p>
                <w:p w:rsidR="004E3D02" w:rsidRPr="00205E70" w:rsidRDefault="004E3D02" w:rsidP="00231642">
                  <w:pPr>
                    <w:pStyle w:val="TableText"/>
                  </w:pPr>
                  <w:r w:rsidRPr="00205E70">
                    <w:t>Result</w:t>
                  </w:r>
                  <w:r w:rsidRPr="00205E70">
                    <w:rPr>
                      <w:b/>
                    </w:rPr>
                    <w:t xml:space="preserve">:  </w:t>
                  </w:r>
                  <w:r w:rsidRPr="00205E70">
                    <w:t xml:space="preserve">The </w:t>
                  </w:r>
                  <w:hyperlink w:anchor="_How_to_Complete" w:history="1">
                    <w:r w:rsidRPr="00205E70">
                      <w:rPr>
                        <w:rStyle w:val="Hyperlink"/>
                      </w:rPr>
                      <w:t>Applicant Document</w:t>
                    </w:r>
                  </w:hyperlink>
                  <w:r w:rsidRPr="00205E70">
                    <w:t xml:space="preserve"> tab displays.</w:t>
                  </w:r>
                </w:p>
                <w:p w:rsidR="002C5149" w:rsidRPr="00205E70" w:rsidRDefault="002C5149" w:rsidP="00231642">
                  <w:pPr>
                    <w:pStyle w:val="TableText"/>
                  </w:pPr>
                  <w:r w:rsidRPr="00205E70">
                    <w:rPr>
                      <w:noProof/>
                    </w:rPr>
                    <w:drawing>
                      <wp:inline distT="0" distB="0" distL="0" distR="0" wp14:anchorId="0D49FA70" wp14:editId="6A194BD7">
                        <wp:extent cx="3823970" cy="1456690"/>
                        <wp:effectExtent l="152400" t="152400" r="367030" b="35306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3970" cy="14566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1165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91165" w:rsidRPr="00205E70" w:rsidRDefault="00391165" w:rsidP="00B61C8E">
                  <w:pPr>
                    <w:pStyle w:val="TableText"/>
                    <w:jc w:val="center"/>
                  </w:pPr>
                  <w:r>
                    <w:t>14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91165" w:rsidRDefault="00391165" w:rsidP="00231642">
                  <w:pPr>
                    <w:pStyle w:val="TableText"/>
                  </w:pPr>
                  <w:r>
                    <w:t xml:space="preserve">Select the documents you wish to include in the application. </w:t>
                  </w:r>
                </w:p>
                <w:p w:rsidR="00391165" w:rsidRDefault="00391165" w:rsidP="00231642">
                  <w:pPr>
                    <w:pStyle w:val="TableText"/>
                  </w:pPr>
                </w:p>
                <w:p w:rsidR="00391165" w:rsidRPr="00205E70" w:rsidRDefault="00391165" w:rsidP="00231642">
                  <w:pPr>
                    <w:pStyle w:val="TableText"/>
                  </w:pPr>
                  <w:r w:rsidRPr="00391165">
                    <w:rPr>
                      <w:b/>
                    </w:rPr>
                    <w:t>Note</w:t>
                  </w:r>
                  <w:r>
                    <w:t xml:space="preserve">: the default is Not Used.  You will </w:t>
                  </w:r>
                  <w:r w:rsidR="00872FB4">
                    <w:t xml:space="preserve">need to </w:t>
                  </w:r>
                  <w:r>
                    <w:t xml:space="preserve">indicate if the document is optional or required. </w:t>
                  </w:r>
                </w:p>
              </w:tc>
            </w:tr>
            <w:tr w:rsidR="00391165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91165" w:rsidRDefault="00391165" w:rsidP="00B61C8E">
                  <w:pPr>
                    <w:pStyle w:val="TableText"/>
                    <w:jc w:val="center"/>
                  </w:pPr>
                  <w:r>
                    <w:t>15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91165" w:rsidRDefault="00391165" w:rsidP="00231642">
                  <w:pPr>
                    <w:pStyle w:val="TableText"/>
                  </w:pPr>
                  <w:r>
                    <w:t>Click Save.</w:t>
                  </w:r>
                </w:p>
              </w:tc>
            </w:tr>
            <w:tr w:rsidR="00391165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91165" w:rsidRDefault="00391165" w:rsidP="00B61C8E">
                  <w:pPr>
                    <w:pStyle w:val="TableText"/>
                    <w:jc w:val="center"/>
                  </w:pPr>
                  <w:r>
                    <w:t>16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91165" w:rsidRDefault="00391165" w:rsidP="00231642">
                  <w:pPr>
                    <w:pStyle w:val="TableText"/>
                  </w:pPr>
                  <w:r>
                    <w:t xml:space="preserve">Click Next. </w:t>
                  </w:r>
                </w:p>
                <w:p w:rsidR="00391165" w:rsidRDefault="00391165" w:rsidP="00231642">
                  <w:pPr>
                    <w:pStyle w:val="TableText"/>
                  </w:pPr>
                </w:p>
                <w:p w:rsidR="00391165" w:rsidRDefault="00391165" w:rsidP="00231642">
                  <w:pPr>
                    <w:pStyle w:val="TableText"/>
                  </w:pPr>
                  <w:r w:rsidRPr="00391165">
                    <w:rPr>
                      <w:b/>
                    </w:rPr>
                    <w:t>Result:</w:t>
                  </w:r>
                  <w:r>
                    <w:t xml:space="preserve"> The Search Committee Members tab displays. </w:t>
                  </w:r>
                </w:p>
              </w:tc>
            </w:tr>
            <w:tr w:rsidR="00391165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91165" w:rsidRDefault="00391165" w:rsidP="00B61C8E">
                  <w:pPr>
                    <w:pStyle w:val="TableText"/>
                    <w:jc w:val="center"/>
                  </w:pPr>
                  <w:r>
                    <w:t>17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91165" w:rsidRDefault="00391165" w:rsidP="00231642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534556" w:rsidRPr="00205E70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HeaderText"/>
                          <w:jc w:val="left"/>
                        </w:pPr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tr w:rsidR="00534556" w:rsidRPr="00205E70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>
                          <w:t>You wish to set up a Search Committee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>
                          <w:t xml:space="preserve">See </w:t>
                        </w:r>
                        <w:hyperlink w:anchor="_How_to_Create_1" w:history="1">
                          <w:r w:rsidRPr="00AF638D">
                            <w:rPr>
                              <w:rStyle w:val="Hyperlink"/>
                            </w:rPr>
                            <w:t>How to Set up a Search Committee</w:t>
                          </w:r>
                        </w:hyperlink>
                        <w:r>
                          <w:t xml:space="preserve">. </w:t>
                        </w:r>
                      </w:p>
                    </w:tc>
                  </w:tr>
                  <w:tr w:rsidR="00534556" w:rsidRPr="00205E70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>
                          <w:t>You do not wish to set up Search Committee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>
                          <w:t>Go to step 18</w:t>
                        </w:r>
                      </w:p>
                    </w:tc>
                  </w:tr>
                </w:tbl>
                <w:p w:rsidR="00534556" w:rsidRDefault="00534556" w:rsidP="00231642">
                  <w:pPr>
                    <w:pStyle w:val="TableText"/>
                  </w:pPr>
                </w:p>
              </w:tc>
            </w:tr>
          </w:tbl>
          <w:p w:rsidR="00534556" w:rsidRDefault="00534556"/>
          <w:p w:rsidR="00872FB4" w:rsidRDefault="00872FB4"/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534556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556" w:rsidRDefault="00534556" w:rsidP="00B61C8E">
                  <w:pPr>
                    <w:pStyle w:val="TableText"/>
                    <w:jc w:val="center"/>
                  </w:pP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556" w:rsidRDefault="00534556" w:rsidP="00231642">
                  <w:pPr>
                    <w:pStyle w:val="TableText"/>
                  </w:pPr>
                </w:p>
              </w:tc>
            </w:tr>
            <w:tr w:rsidR="00534556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556" w:rsidRDefault="00534556" w:rsidP="00B61C8E">
                  <w:pPr>
                    <w:pStyle w:val="TableText"/>
                    <w:jc w:val="center"/>
                  </w:pPr>
                  <w:r>
                    <w:t>18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556" w:rsidRDefault="00534556" w:rsidP="00231642">
                  <w:pPr>
                    <w:pStyle w:val="TableText"/>
                  </w:pPr>
                  <w:r>
                    <w:t xml:space="preserve">Click Next. </w:t>
                  </w:r>
                </w:p>
                <w:p w:rsidR="00534556" w:rsidRDefault="00534556" w:rsidP="00231642">
                  <w:pPr>
                    <w:pStyle w:val="TableText"/>
                  </w:pPr>
                </w:p>
                <w:p w:rsidR="00534556" w:rsidRDefault="00534556" w:rsidP="00231642">
                  <w:pPr>
                    <w:pStyle w:val="TableText"/>
                  </w:pPr>
                  <w:r>
                    <w:t xml:space="preserve">Result: The Guest User tab displays. </w:t>
                  </w:r>
                </w:p>
              </w:tc>
            </w:tr>
            <w:tr w:rsidR="00534556" w:rsidRPr="00205E70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556" w:rsidRDefault="00534556" w:rsidP="00B61C8E">
                  <w:pPr>
                    <w:pStyle w:val="TableText"/>
                    <w:jc w:val="center"/>
                  </w:pPr>
                  <w:r>
                    <w:t>19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556" w:rsidRDefault="00534556" w:rsidP="00231642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534556" w:rsidRPr="00205E70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HeaderText"/>
                          <w:jc w:val="left"/>
                        </w:pPr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tr w:rsidR="00534556" w:rsidRPr="00205E70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>
                          <w:t>You wish to create a Guest User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>
                          <w:t xml:space="preserve">See </w:t>
                        </w:r>
                        <w:hyperlink w:anchor="_How_to_Create" w:history="1">
                          <w:r w:rsidRPr="00AF638D">
                            <w:rPr>
                              <w:rStyle w:val="Hyperlink"/>
                            </w:rPr>
                            <w:t>How to Create a Guest User Account</w:t>
                          </w:r>
                        </w:hyperlink>
                        <w:r>
                          <w:t xml:space="preserve">. </w:t>
                        </w:r>
                      </w:p>
                    </w:tc>
                  </w:tr>
                  <w:tr w:rsidR="00534556" w:rsidRPr="00205E70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>
                          <w:t>You do not wish to create a Guest User account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>
                          <w:t xml:space="preserve">Click the Summary tab. </w:t>
                        </w:r>
                      </w:p>
                    </w:tc>
                  </w:tr>
                </w:tbl>
                <w:p w:rsidR="00534556" w:rsidRDefault="00534556" w:rsidP="00231642">
                  <w:pPr>
                    <w:pStyle w:val="TableText"/>
                  </w:pPr>
                </w:p>
              </w:tc>
            </w:tr>
          </w:tbl>
          <w:p w:rsidR="00534556" w:rsidRPr="00205E70" w:rsidRDefault="00231642" w:rsidP="00231642">
            <w:pPr>
              <w:pStyle w:val="BlockText"/>
            </w:pPr>
            <w:r w:rsidRPr="00205E70">
              <w:t xml:space="preserve"> </w:t>
            </w: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534556" w:rsidRPr="00205E70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556" w:rsidRPr="00205E70" w:rsidRDefault="00534556" w:rsidP="00534556">
                  <w:pPr>
                    <w:pStyle w:val="TableText"/>
                    <w:jc w:val="center"/>
                  </w:pPr>
                  <w:r w:rsidRPr="00205E70">
                    <w:t>20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556" w:rsidRPr="00205E70" w:rsidRDefault="00534556" w:rsidP="00534556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005"/>
                    <w:gridCol w:w="2004"/>
                    <w:gridCol w:w="2003"/>
                  </w:tblGrid>
                  <w:tr w:rsidR="00534556" w:rsidRPr="00205E70" w:rsidTr="00292A50"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HeaderText"/>
                        </w:pPr>
                        <w:bookmarkStart w:id="27" w:name="fs_cULUBsItMUaIQcoItLvEHg_0_0_0" w:colFirst="0" w:colLast="0"/>
                        <w:r w:rsidRPr="00205E70">
                          <w:t>If...</w:t>
                        </w: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HeaderText"/>
                        </w:pPr>
                        <w:r w:rsidRPr="00205E70">
                          <w:t>Then…</w:t>
                        </w: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HeaderText"/>
                        </w:pPr>
                        <w:r w:rsidRPr="00205E70">
                          <w:t>And Then…</w:t>
                        </w:r>
                      </w:p>
                    </w:tc>
                  </w:tr>
                  <w:bookmarkEnd w:id="27"/>
                  <w:tr w:rsidR="00534556" w:rsidRPr="00205E70" w:rsidTr="00292A50"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 w:rsidRPr="00205E70">
                          <w:t>You wish to keep working</w:t>
                        </w: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 w:rsidRPr="00205E70">
                          <w:t>Save your information</w:t>
                        </w: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 w:rsidRPr="00205E70">
                          <w:t>Add it to your Watch List</w:t>
                        </w:r>
                      </w:p>
                    </w:tc>
                  </w:tr>
                  <w:tr w:rsidR="00534556" w:rsidRPr="00205E70" w:rsidTr="00292A50"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>
                          <w:t>You are ready to submit for approval</w:t>
                        </w:r>
                      </w:p>
                      <w:p w:rsidR="00534556" w:rsidRPr="00205E70" w:rsidRDefault="00534556" w:rsidP="00534556">
                        <w:pPr>
                          <w:pStyle w:val="TableText"/>
                        </w:pP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 w:rsidRPr="00205E70">
                          <w:t xml:space="preserve">Select </w:t>
                        </w:r>
                        <w:r w:rsidRPr="00205E70">
                          <w:rPr>
                            <w:b/>
                          </w:rPr>
                          <w:t>HR (Move to HR)</w:t>
                        </w: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534556" w:rsidRPr="00205E70" w:rsidRDefault="00534556" w:rsidP="00534556">
                        <w:pPr>
                          <w:pStyle w:val="TableText"/>
                        </w:pPr>
                        <w:r w:rsidRPr="00205E70">
                          <w:t>Add it to your Watch List</w:t>
                        </w:r>
                      </w:p>
                    </w:tc>
                  </w:tr>
                </w:tbl>
                <w:p w:rsidR="00534556" w:rsidRPr="00205E70" w:rsidRDefault="00534556" w:rsidP="00534556">
                  <w:pPr>
                    <w:pStyle w:val="TableText"/>
                  </w:pPr>
                </w:p>
              </w:tc>
            </w:tr>
            <w:tr w:rsidR="00534556" w:rsidRPr="00205E70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556" w:rsidRPr="00205E70" w:rsidRDefault="00534556" w:rsidP="00534556">
                  <w:pPr>
                    <w:pStyle w:val="TableText"/>
                    <w:jc w:val="center"/>
                  </w:pPr>
                  <w:r w:rsidRPr="00205E70">
                    <w:t>21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556" w:rsidRPr="00205E70" w:rsidRDefault="00534556" w:rsidP="00534556">
                  <w:pPr>
                    <w:pStyle w:val="TableText"/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Submit</w:t>
                  </w:r>
                </w:p>
              </w:tc>
            </w:tr>
          </w:tbl>
          <w:p w:rsidR="00231642" w:rsidRPr="00205E70" w:rsidRDefault="00231642" w:rsidP="00231642">
            <w:pPr>
              <w:pStyle w:val="BlockText"/>
            </w:pPr>
          </w:p>
        </w:tc>
      </w:tr>
      <w:tr w:rsidR="009934BC" w:rsidRPr="00205E70" w:rsidTr="002C5149">
        <w:tc>
          <w:tcPr>
            <w:tcW w:w="1728" w:type="dxa"/>
            <w:shd w:val="clear" w:color="auto" w:fill="auto"/>
          </w:tcPr>
          <w:p w:rsidR="009934BC" w:rsidRPr="00205E70" w:rsidRDefault="009934BC" w:rsidP="002C5149">
            <w:pPr>
              <w:pStyle w:val="Heading5"/>
            </w:pPr>
            <w:bookmarkStart w:id="28" w:name="fs_XXWmKCnf0iuTvyj4zZKA" w:colFirst="0" w:colLast="0"/>
            <w:bookmarkStart w:id="29" w:name="fs_a3rW32V3A4Umtjmw5jsUGvQ" w:colFirst="0" w:colLast="0"/>
            <w:bookmarkEnd w:id="25"/>
          </w:p>
        </w:tc>
        <w:tc>
          <w:tcPr>
            <w:tcW w:w="7438" w:type="dxa"/>
            <w:shd w:val="clear" w:color="auto" w:fill="auto"/>
          </w:tcPr>
          <w:p w:rsidR="009934BC" w:rsidRPr="00205E70" w:rsidRDefault="009934BC" w:rsidP="002C5149">
            <w:pPr>
              <w:pStyle w:val="BlockText"/>
            </w:pPr>
          </w:p>
          <w:p w:rsidR="009934BC" w:rsidRPr="00205E70" w:rsidRDefault="009934BC" w:rsidP="002C5149">
            <w:pPr>
              <w:pStyle w:val="BlockText"/>
            </w:pPr>
            <w:r w:rsidRPr="00205E70">
              <w:t xml:space="preserve"> </w:t>
            </w:r>
          </w:p>
        </w:tc>
      </w:tr>
    </w:tbl>
    <w:bookmarkEnd w:id="28"/>
    <w:bookmarkEnd w:id="29"/>
    <w:p w:rsidR="00250FE8" w:rsidRPr="00205E70" w:rsidRDefault="00250FE8" w:rsidP="00250FE8">
      <w:pPr>
        <w:pStyle w:val="BlockLine"/>
        <w:jc w:val="right"/>
        <w:rPr>
          <w:i/>
        </w:rPr>
      </w:pPr>
      <w:r w:rsidRPr="00205E70">
        <w:tab/>
      </w:r>
      <w:r w:rsidRPr="00205E70">
        <w:tab/>
      </w:r>
      <w:r w:rsidRPr="00205E70">
        <w:rPr>
          <w:i/>
        </w:rPr>
        <w:t>Continued on next page</w:t>
      </w:r>
    </w:p>
    <w:p w:rsidR="004E3D02" w:rsidRPr="00205E70" w:rsidRDefault="004E3D02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Pr="00205E70" w:rsidRDefault="009934BC" w:rsidP="00415B25"/>
    <w:p w:rsidR="009934BC" w:rsidRDefault="009934BC" w:rsidP="00415B25"/>
    <w:p w:rsidR="00391165" w:rsidRDefault="00391165" w:rsidP="00415B25"/>
    <w:p w:rsidR="00391165" w:rsidRDefault="00391165" w:rsidP="00415B25"/>
    <w:p w:rsidR="00391165" w:rsidRDefault="00391165" w:rsidP="00415B25"/>
    <w:p w:rsidR="00391165" w:rsidRDefault="00391165" w:rsidP="00415B25"/>
    <w:p w:rsidR="00391165" w:rsidRDefault="00391165" w:rsidP="00415B25"/>
    <w:p w:rsidR="00391165" w:rsidRDefault="00391165" w:rsidP="00415B25"/>
    <w:p w:rsidR="00391165" w:rsidRDefault="00391165" w:rsidP="00415B25"/>
    <w:p w:rsidR="00391165" w:rsidRDefault="00391165" w:rsidP="00415B25"/>
    <w:p w:rsidR="00391165" w:rsidRDefault="00391165" w:rsidP="00415B25"/>
    <w:p w:rsidR="00391165" w:rsidRDefault="00391165" w:rsidP="00415B25"/>
    <w:p w:rsidR="00391165" w:rsidRPr="00205E70" w:rsidRDefault="00391165" w:rsidP="00415B25"/>
    <w:p w:rsidR="009934BC" w:rsidRPr="00205E70" w:rsidRDefault="009934BC" w:rsidP="00415B25"/>
    <w:p w:rsidR="00BA1732" w:rsidRPr="00534556" w:rsidRDefault="00EE0D35" w:rsidP="00534556">
      <w:pPr>
        <w:pStyle w:val="MapTitleContinued"/>
        <w:rPr>
          <w:b w:val="0"/>
          <w:sz w:val="24"/>
        </w:rPr>
      </w:pPr>
      <w:fldSimple w:instr="STYLEREF  &quot;Map Title&quot;  \* MERGEFORMAT ">
        <w:r w:rsidR="000F6637" w:rsidRPr="000F6637">
          <w:rPr>
            <w:bCs/>
            <w:noProof/>
          </w:rPr>
          <w:t>Overview</w:t>
        </w:r>
      </w:fldSimple>
      <w:r w:rsidR="00534556">
        <w:rPr>
          <w:b w:val="0"/>
          <w:sz w:val="24"/>
        </w:rPr>
        <w:t>, Continued</w:t>
      </w: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9934BC" w:rsidRPr="00205E70" w:rsidTr="009934BC">
        <w:tc>
          <w:tcPr>
            <w:tcW w:w="1728" w:type="dxa"/>
            <w:shd w:val="clear" w:color="auto" w:fill="auto"/>
          </w:tcPr>
          <w:p w:rsidR="009934BC" w:rsidRPr="00205E70" w:rsidRDefault="009934BC" w:rsidP="009934BC">
            <w:pPr>
              <w:pStyle w:val="Heading5"/>
            </w:pPr>
            <w:bookmarkStart w:id="30" w:name="_General_Information_Fields"/>
            <w:bookmarkStart w:id="31" w:name="_Toc448473743"/>
            <w:bookmarkStart w:id="32" w:name="fs_a2TLhkAnkuz1JoJB1k2Wg" w:colFirst="0" w:colLast="0"/>
            <w:bookmarkEnd w:id="30"/>
            <w:r w:rsidRPr="00205E70">
              <w:t>General Information Fields</w:t>
            </w:r>
            <w:bookmarkEnd w:id="31"/>
          </w:p>
        </w:tc>
        <w:tc>
          <w:tcPr>
            <w:tcW w:w="7438" w:type="dxa"/>
            <w:shd w:val="clear" w:color="auto" w:fill="auto"/>
          </w:tcPr>
          <w:p w:rsidR="009934BC" w:rsidRPr="00205E70" w:rsidRDefault="009934BC" w:rsidP="009934BC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3606"/>
              <w:gridCol w:w="3606"/>
            </w:tblGrid>
            <w:tr w:rsidR="004C4AD6" w:rsidRPr="00205E70" w:rsidTr="004C4AD6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pPr>
                    <w:jc w:val="center"/>
                    <w:rPr>
                      <w:b/>
                    </w:rPr>
                  </w:pPr>
                  <w:bookmarkStart w:id="33" w:name="fs_a8MAL8M8U2hTJUoYI99Q_0_9_0" w:colFirst="0" w:colLast="0"/>
                  <w:r w:rsidRPr="00205E70">
                    <w:rPr>
                      <w:b/>
                    </w:rPr>
                    <w:t>Audience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pPr>
                    <w:jc w:val="center"/>
                    <w:rPr>
                      <w:b/>
                    </w:rPr>
                  </w:pPr>
                  <w:r w:rsidRPr="00205E70">
                    <w:rPr>
                      <w:b/>
                    </w:rPr>
                    <w:t>Definition</w:t>
                  </w:r>
                </w:p>
              </w:tc>
            </w:tr>
            <w:bookmarkEnd w:id="33"/>
            <w:tr w:rsidR="004C4AD6" w:rsidRPr="00205E70" w:rsidTr="004C4AD6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r w:rsidRPr="00205E70">
                    <w:t>All candidates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r w:rsidRPr="00205E70">
                    <w:t>Open to anyone</w:t>
                  </w:r>
                </w:p>
              </w:tc>
            </w:tr>
            <w:tr w:rsidR="004C4AD6" w:rsidRPr="00205E70" w:rsidTr="004C4AD6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r w:rsidRPr="00205E70">
                    <w:t>UNC Charlotte employees only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r w:rsidRPr="00205E70">
                    <w:t>Permanent, probationary and time limited employees (does not include students or temporaries)</w:t>
                  </w:r>
                </w:p>
              </w:tc>
            </w:tr>
            <w:tr w:rsidR="004C4AD6" w:rsidRPr="00205E70" w:rsidTr="004C4AD6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r w:rsidRPr="00205E70">
                    <w:t>State of NC employee only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r w:rsidRPr="00205E70">
                    <w:t>Permanent, probationary and time-limited (does not include students, temporaries, community college employees and local K-12 school employees)</w:t>
                  </w:r>
                </w:p>
              </w:tc>
            </w:tr>
            <w:tr w:rsidR="004C4AD6" w:rsidRPr="00205E70" w:rsidTr="004C4AD6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r w:rsidRPr="00205E70">
                    <w:t>UNC Charlotte students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r w:rsidRPr="00205E70">
                    <w:t>Open only to students</w:t>
                  </w:r>
                </w:p>
              </w:tc>
            </w:tr>
          </w:tbl>
          <w:p w:rsidR="004C4AD6" w:rsidRPr="00205E70" w:rsidRDefault="004C4AD6" w:rsidP="009934BC">
            <w:pPr>
              <w:pStyle w:val="BlockText"/>
            </w:pPr>
          </w:p>
        </w:tc>
      </w:tr>
      <w:bookmarkEnd w:id="32"/>
    </w:tbl>
    <w:p w:rsidR="00D37B7B" w:rsidRPr="00205E70" w:rsidRDefault="00D37B7B"/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3505"/>
        <w:gridCol w:w="5670"/>
      </w:tblGrid>
      <w:tr w:rsidR="00FB06D2" w:rsidRPr="00205E70" w:rsidTr="004C4AD6">
        <w:tc>
          <w:tcPr>
            <w:tcW w:w="3505" w:type="dxa"/>
            <w:shd w:val="clear" w:color="auto" w:fill="D9D9D9" w:themeFill="background1" w:themeFillShade="D9"/>
          </w:tcPr>
          <w:p w:rsidR="00FB06D2" w:rsidRPr="00205E70" w:rsidRDefault="00FB06D2" w:rsidP="00FB06D2">
            <w:pPr>
              <w:jc w:val="center"/>
              <w:rPr>
                <w:b/>
              </w:rPr>
            </w:pPr>
            <w:r w:rsidRPr="00205E70">
              <w:rPr>
                <w:b/>
              </w:rPr>
              <w:t>Field Name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:rsidR="00FB06D2" w:rsidRPr="00205E70" w:rsidRDefault="00FB06D2" w:rsidP="00FB06D2">
            <w:pPr>
              <w:jc w:val="center"/>
              <w:rPr>
                <w:b/>
              </w:rPr>
            </w:pPr>
            <w:r w:rsidRPr="00205E70">
              <w:rPr>
                <w:b/>
              </w:rPr>
              <w:t>Description</w:t>
            </w:r>
          </w:p>
        </w:tc>
      </w:tr>
      <w:tr w:rsidR="00FB06D2" w:rsidRPr="00205E70" w:rsidTr="004C4AD6">
        <w:tc>
          <w:tcPr>
            <w:tcW w:w="3505" w:type="dxa"/>
          </w:tcPr>
          <w:p w:rsidR="00FB06D2" w:rsidRPr="00205E70" w:rsidRDefault="0085732C">
            <w:r>
              <w:t>Work Title</w:t>
            </w:r>
          </w:p>
        </w:tc>
        <w:tc>
          <w:tcPr>
            <w:tcW w:w="5670" w:type="dxa"/>
          </w:tcPr>
          <w:p w:rsidR="00FB06D2" w:rsidRPr="00205E70" w:rsidRDefault="006D00AE">
            <w:r>
              <w:t xml:space="preserve">Must be entered as this is the title of the job that applicants will search on. </w:t>
            </w:r>
          </w:p>
        </w:tc>
      </w:tr>
      <w:tr w:rsidR="00FB06D2" w:rsidRPr="00205E70" w:rsidTr="004C4AD6">
        <w:tc>
          <w:tcPr>
            <w:tcW w:w="3505" w:type="dxa"/>
          </w:tcPr>
          <w:p w:rsidR="00FB06D2" w:rsidRPr="00205E70" w:rsidRDefault="0085732C">
            <w:r>
              <w:t>FLSA Designation</w:t>
            </w:r>
          </w:p>
        </w:tc>
        <w:tc>
          <w:tcPr>
            <w:tcW w:w="5670" w:type="dxa"/>
          </w:tcPr>
          <w:p w:rsidR="00FB06D2" w:rsidRPr="00205E70" w:rsidRDefault="006D00AE" w:rsidP="006D00AE">
            <w:r>
              <w:t xml:space="preserve">If requesting a Temporary Staff salaried position, must complete the FLSA exemption form and have it approved by HR, before creating your posting. </w:t>
            </w:r>
          </w:p>
        </w:tc>
      </w:tr>
      <w:tr w:rsidR="00FB06D2" w:rsidRPr="00205E70" w:rsidTr="004C4AD6">
        <w:tc>
          <w:tcPr>
            <w:tcW w:w="3505" w:type="dxa"/>
          </w:tcPr>
          <w:p w:rsidR="00FB06D2" w:rsidRPr="00205E70" w:rsidRDefault="0085732C">
            <w:r>
              <w:t>Hours per week</w:t>
            </w:r>
          </w:p>
        </w:tc>
        <w:tc>
          <w:tcPr>
            <w:tcW w:w="5670" w:type="dxa"/>
          </w:tcPr>
          <w:p w:rsidR="00FB06D2" w:rsidRPr="00205E70" w:rsidRDefault="006D00AE">
            <w:r>
              <w:t xml:space="preserve">This will determine if the position is full-time (30-40 hours) or part-time (29 hours or less).  </w:t>
            </w:r>
          </w:p>
        </w:tc>
      </w:tr>
      <w:tr w:rsidR="00FB06D2" w:rsidRPr="00205E70" w:rsidTr="004C4AD6">
        <w:tc>
          <w:tcPr>
            <w:tcW w:w="3505" w:type="dxa"/>
          </w:tcPr>
          <w:p w:rsidR="00FB06D2" w:rsidRPr="00205E70" w:rsidRDefault="0085732C">
            <w:r>
              <w:t>Pay Rate</w:t>
            </w:r>
          </w:p>
        </w:tc>
        <w:tc>
          <w:tcPr>
            <w:tcW w:w="5670" w:type="dxa"/>
          </w:tcPr>
          <w:p w:rsidR="00FB06D2" w:rsidRPr="00205E70" w:rsidRDefault="006D00AE">
            <w:r>
              <w:t xml:space="preserve">For Students and Temporary Staff, a rate of pay must be listed to advertise to applicants. </w:t>
            </w:r>
          </w:p>
        </w:tc>
      </w:tr>
      <w:tr w:rsidR="00FB06D2" w:rsidRPr="00205E70" w:rsidTr="004C4AD6">
        <w:tc>
          <w:tcPr>
            <w:tcW w:w="3505" w:type="dxa"/>
          </w:tcPr>
          <w:p w:rsidR="00FB06D2" w:rsidRPr="00205E70" w:rsidRDefault="0085732C">
            <w:r>
              <w:t>Minimum Education/Experience</w:t>
            </w:r>
          </w:p>
        </w:tc>
        <w:tc>
          <w:tcPr>
            <w:tcW w:w="5670" w:type="dxa"/>
          </w:tcPr>
          <w:p w:rsidR="00FB06D2" w:rsidRPr="00205E70" w:rsidRDefault="006D00AE">
            <w:r>
              <w:t xml:space="preserve">Indicates the minimum education and experience to be successful in this position. Departments must provide. </w:t>
            </w:r>
          </w:p>
        </w:tc>
      </w:tr>
      <w:tr w:rsidR="00FB06D2" w:rsidRPr="00205E70" w:rsidTr="004C4AD6">
        <w:tc>
          <w:tcPr>
            <w:tcW w:w="3505" w:type="dxa"/>
          </w:tcPr>
          <w:p w:rsidR="00FB06D2" w:rsidRPr="00205E70" w:rsidRDefault="0085732C">
            <w:r>
              <w:t>Departmental Preferred Experience</w:t>
            </w:r>
          </w:p>
        </w:tc>
        <w:tc>
          <w:tcPr>
            <w:tcW w:w="5670" w:type="dxa"/>
          </w:tcPr>
          <w:p w:rsidR="00FB06D2" w:rsidRPr="00205E70" w:rsidRDefault="006D00AE">
            <w:r>
              <w:t xml:space="preserve">Description of what your ideal candidate would have in the way of knowledge, skills, and abilities.  Should be more than the minimum requirements. </w:t>
            </w:r>
          </w:p>
        </w:tc>
      </w:tr>
      <w:tr w:rsidR="00FB06D2" w:rsidRPr="00205E70" w:rsidTr="004C4AD6">
        <w:tc>
          <w:tcPr>
            <w:tcW w:w="3505" w:type="dxa"/>
          </w:tcPr>
          <w:p w:rsidR="00FB06D2" w:rsidRPr="00205E70" w:rsidRDefault="0085732C">
            <w:r>
              <w:t xml:space="preserve">Duties and </w:t>
            </w:r>
            <w:r w:rsidR="006D00AE">
              <w:t>Responsibilities</w:t>
            </w:r>
          </w:p>
        </w:tc>
        <w:tc>
          <w:tcPr>
            <w:tcW w:w="5670" w:type="dxa"/>
          </w:tcPr>
          <w:p w:rsidR="00FB06D2" w:rsidRPr="00205E70" w:rsidRDefault="006D00AE" w:rsidP="00FB06D2">
            <w:r>
              <w:t xml:space="preserve">Primary duties of the position that applicants would do on a regular basis. </w:t>
            </w:r>
            <w:r w:rsidR="00F24281" w:rsidRPr="00205E70">
              <w:t xml:space="preserve"> </w:t>
            </w:r>
          </w:p>
        </w:tc>
      </w:tr>
      <w:tr w:rsidR="00FB06D2" w:rsidRPr="00205E70" w:rsidTr="004C4AD6">
        <w:tc>
          <w:tcPr>
            <w:tcW w:w="3505" w:type="dxa"/>
          </w:tcPr>
          <w:p w:rsidR="00FB06D2" w:rsidRPr="00205E70" w:rsidRDefault="0085732C">
            <w:r>
              <w:t>Other Work Responsibilities</w:t>
            </w:r>
          </w:p>
        </w:tc>
        <w:tc>
          <w:tcPr>
            <w:tcW w:w="5670" w:type="dxa"/>
          </w:tcPr>
          <w:p w:rsidR="00FB06D2" w:rsidRPr="00205E70" w:rsidRDefault="006D00AE" w:rsidP="00FB06D2">
            <w:r>
              <w:t xml:space="preserve">Items that are important, but done on a less frequent basis. </w:t>
            </w:r>
          </w:p>
        </w:tc>
      </w:tr>
      <w:tr w:rsidR="00F24281" w:rsidRPr="00205E70" w:rsidTr="004C4AD6">
        <w:tc>
          <w:tcPr>
            <w:tcW w:w="3505" w:type="dxa"/>
          </w:tcPr>
          <w:p w:rsidR="00F24281" w:rsidRPr="00205E70" w:rsidRDefault="0085732C" w:rsidP="00F24281">
            <w:r>
              <w:t>Necessary Licenses or Certifications</w:t>
            </w:r>
          </w:p>
        </w:tc>
        <w:tc>
          <w:tcPr>
            <w:tcW w:w="5670" w:type="dxa"/>
          </w:tcPr>
          <w:p w:rsidR="00F24281" w:rsidRPr="00205E70" w:rsidRDefault="006D00AE" w:rsidP="00FB06D2">
            <w:r>
              <w:t xml:space="preserve">If this position requires any licenses or certification list it here. If it is optional/preferred, it should be listed in the Departmental Preferred field. </w:t>
            </w:r>
          </w:p>
        </w:tc>
      </w:tr>
      <w:tr w:rsidR="00F24281" w:rsidRPr="00205E70" w:rsidTr="004C4AD6">
        <w:tc>
          <w:tcPr>
            <w:tcW w:w="3505" w:type="dxa"/>
          </w:tcPr>
          <w:p w:rsidR="00F24281" w:rsidRPr="00205E70" w:rsidRDefault="0085732C">
            <w:r>
              <w:t>Expected Length of Assignment</w:t>
            </w:r>
          </w:p>
        </w:tc>
        <w:tc>
          <w:tcPr>
            <w:tcW w:w="5670" w:type="dxa"/>
          </w:tcPr>
          <w:p w:rsidR="00F24281" w:rsidRPr="00205E70" w:rsidRDefault="006D00AE" w:rsidP="00FB06D2">
            <w:r>
              <w:t xml:space="preserve">Communicated to applicant, how long the assignment will last. </w:t>
            </w:r>
          </w:p>
        </w:tc>
      </w:tr>
      <w:tr w:rsidR="00F24281" w:rsidRPr="00205E70" w:rsidTr="004C4AD6">
        <w:tc>
          <w:tcPr>
            <w:tcW w:w="3505" w:type="dxa"/>
          </w:tcPr>
          <w:p w:rsidR="00F24281" w:rsidRPr="00205E70" w:rsidRDefault="0085732C">
            <w:r>
              <w:t>Posting Open and Close Dates</w:t>
            </w:r>
          </w:p>
        </w:tc>
        <w:tc>
          <w:tcPr>
            <w:tcW w:w="5670" w:type="dxa"/>
          </w:tcPr>
          <w:p w:rsidR="00F24281" w:rsidRPr="00205E70" w:rsidRDefault="006D00AE" w:rsidP="00FB06D2">
            <w:r>
              <w:t xml:space="preserve">Used by departments to indicate future open dates and longer close dates.  Otherwise, posting will post when received. </w:t>
            </w:r>
          </w:p>
        </w:tc>
      </w:tr>
      <w:tr w:rsidR="00F24281" w:rsidRPr="00205E70" w:rsidTr="004C4AD6">
        <w:tc>
          <w:tcPr>
            <w:tcW w:w="3505" w:type="dxa"/>
          </w:tcPr>
          <w:p w:rsidR="00F24281" w:rsidRPr="00205E70" w:rsidRDefault="006D00AE">
            <w:r>
              <w:t>Contact Information</w:t>
            </w:r>
          </w:p>
        </w:tc>
        <w:tc>
          <w:tcPr>
            <w:tcW w:w="5670" w:type="dxa"/>
          </w:tcPr>
          <w:p w:rsidR="00F24281" w:rsidRPr="00205E70" w:rsidRDefault="006D00AE" w:rsidP="00FB06D2">
            <w:r>
              <w:t>Will be seen by the applicant.</w:t>
            </w:r>
          </w:p>
        </w:tc>
      </w:tr>
      <w:tr w:rsidR="006D00AE" w:rsidRPr="00205E70" w:rsidTr="004C4AD6">
        <w:tc>
          <w:tcPr>
            <w:tcW w:w="3505" w:type="dxa"/>
          </w:tcPr>
          <w:p w:rsidR="006D00AE" w:rsidRDefault="006D00AE">
            <w:r>
              <w:t>Special Notes to Applicant</w:t>
            </w:r>
          </w:p>
        </w:tc>
        <w:tc>
          <w:tcPr>
            <w:tcW w:w="5670" w:type="dxa"/>
          </w:tcPr>
          <w:p w:rsidR="006D00AE" w:rsidRDefault="006D00AE" w:rsidP="00FB06D2">
            <w:r>
              <w:t xml:space="preserve">Used by the departments to convey vital information to the applicant. </w:t>
            </w:r>
          </w:p>
        </w:tc>
      </w:tr>
      <w:tr w:rsidR="006D00AE" w:rsidRPr="00205E70" w:rsidTr="004C4AD6">
        <w:tc>
          <w:tcPr>
            <w:tcW w:w="3505" w:type="dxa"/>
          </w:tcPr>
          <w:p w:rsidR="006D00AE" w:rsidRDefault="006D00AE">
            <w:r>
              <w:t>Advertising</w:t>
            </w:r>
          </w:p>
        </w:tc>
        <w:tc>
          <w:tcPr>
            <w:tcW w:w="5670" w:type="dxa"/>
          </w:tcPr>
          <w:p w:rsidR="006D00AE" w:rsidRDefault="006D00AE" w:rsidP="00FB06D2">
            <w:r>
              <w:t xml:space="preserve">Used to indicate the advertising methods used. </w:t>
            </w:r>
          </w:p>
        </w:tc>
      </w:tr>
    </w:tbl>
    <w:p w:rsidR="00872FB4" w:rsidRDefault="00872FB4" w:rsidP="004C4AD6">
      <w:pPr>
        <w:pStyle w:val="MapTitleContinued"/>
      </w:pPr>
    </w:p>
    <w:p w:rsidR="004C4AD6" w:rsidRPr="00205E70" w:rsidRDefault="00EE0D35" w:rsidP="004C4AD6">
      <w:pPr>
        <w:pStyle w:val="MapTitleContinued"/>
        <w:rPr>
          <w:b w:val="0"/>
          <w:sz w:val="24"/>
        </w:rPr>
      </w:pPr>
      <w:fldSimple w:instr="STYLEREF  &quot;Map Title&quot;  \* MERGEFORMAT ">
        <w:r w:rsidR="000F6637" w:rsidRPr="000F6637">
          <w:rPr>
            <w:bCs/>
            <w:noProof/>
          </w:rPr>
          <w:t>Overview</w:t>
        </w:r>
      </w:fldSimple>
      <w:r w:rsidR="004C4AD6" w:rsidRPr="00205E70">
        <w:rPr>
          <w:b w:val="0"/>
          <w:sz w:val="24"/>
        </w:rPr>
        <w:t>, Continued</w:t>
      </w:r>
    </w:p>
    <w:p w:rsidR="0026602E" w:rsidRPr="002A4491" w:rsidRDefault="0026602E" w:rsidP="0026602E">
      <w:pPr>
        <w:pStyle w:val="BlockLine"/>
        <w:rPr>
          <w:sz w:val="12"/>
          <w:szCs w:val="12"/>
        </w:rPr>
      </w:pPr>
      <w:bookmarkStart w:id="34" w:name="_How_to_Complete"/>
      <w:bookmarkEnd w:id="34"/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26602E" w:rsidRPr="00205E70" w:rsidTr="0026602E">
        <w:tc>
          <w:tcPr>
            <w:tcW w:w="1728" w:type="dxa"/>
            <w:shd w:val="clear" w:color="auto" w:fill="auto"/>
          </w:tcPr>
          <w:p w:rsidR="0026602E" w:rsidRPr="00205E70" w:rsidRDefault="0026602E" w:rsidP="0026602E">
            <w:pPr>
              <w:pStyle w:val="Heading5"/>
            </w:pPr>
            <w:bookmarkStart w:id="35" w:name="_How_to_Create"/>
            <w:bookmarkStart w:id="36" w:name="_Toc448473744"/>
            <w:bookmarkStart w:id="37" w:name="fs_fsIgr4fL10mhwIxJGS5RQ" w:colFirst="0" w:colLast="0"/>
            <w:bookmarkEnd w:id="35"/>
            <w:r w:rsidRPr="00205E70">
              <w:t>How to Create a Guest User Account</w:t>
            </w:r>
            <w:bookmarkEnd w:id="36"/>
          </w:p>
        </w:tc>
        <w:tc>
          <w:tcPr>
            <w:tcW w:w="7438" w:type="dxa"/>
            <w:shd w:val="clear" w:color="auto" w:fill="auto"/>
          </w:tcPr>
          <w:p w:rsidR="0026602E" w:rsidRPr="00205E70" w:rsidRDefault="004C4AD6" w:rsidP="0026602E">
            <w:pPr>
              <w:pStyle w:val="BlockText"/>
            </w:pPr>
            <w:r w:rsidRPr="00205E70">
              <w:t xml:space="preserve">If you are using a search committee or have other assisting with the recruitment, you can set up guest user access.  </w:t>
            </w:r>
          </w:p>
          <w:p w:rsidR="004C4AD6" w:rsidRPr="00205E70" w:rsidRDefault="004C4AD6" w:rsidP="0026602E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4C4AD6" w:rsidRPr="00205E70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pPr>
                    <w:pStyle w:val="TableHeaderText"/>
                  </w:pPr>
                  <w:bookmarkStart w:id="38" w:name="fs_Eq2RUTbTyk2EpamuKx84WQ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38"/>
            <w:tr w:rsidR="004C4AD6" w:rsidRPr="00205E70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pPr>
                    <w:pStyle w:val="TableText"/>
                    <w:jc w:val="center"/>
                  </w:pPr>
                  <w:r w:rsidRPr="00205E70">
                    <w:t>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4C4AD6" w:rsidP="004C4AD6">
                  <w:pPr>
                    <w:pStyle w:val="TableText"/>
                  </w:pPr>
                  <w:r w:rsidRPr="00205E70">
                    <w:t xml:space="preserve">Select the </w:t>
                  </w:r>
                  <w:r w:rsidRPr="00205E70">
                    <w:rPr>
                      <w:b/>
                    </w:rPr>
                    <w:t xml:space="preserve">Guest User </w:t>
                  </w:r>
                  <w:r w:rsidR="002951D8" w:rsidRPr="00205E70">
                    <w:t>tab.</w:t>
                  </w:r>
                </w:p>
                <w:p w:rsidR="002951D8" w:rsidRPr="00205E70" w:rsidRDefault="002951D8" w:rsidP="004C4AD6">
                  <w:pPr>
                    <w:pStyle w:val="TableText"/>
                  </w:pPr>
                  <w:r w:rsidRPr="002A4491">
                    <w:rPr>
                      <w:b/>
                    </w:rPr>
                    <w:t xml:space="preserve">Result:  </w:t>
                  </w:r>
                  <w:r w:rsidRPr="00205E70">
                    <w:t>The Guest User page displays.</w:t>
                  </w:r>
                </w:p>
                <w:p w:rsidR="002951D8" w:rsidRPr="00205E70" w:rsidRDefault="002951D8" w:rsidP="004C4AD6">
                  <w:pPr>
                    <w:pStyle w:val="TableText"/>
                  </w:pPr>
                  <w:r w:rsidRPr="00205E7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77F56F0" wp14:editId="1B371B3E">
                            <wp:simplePos x="0" y="0"/>
                            <wp:positionH relativeFrom="column">
                              <wp:posOffset>-27305</wp:posOffset>
                            </wp:positionH>
                            <wp:positionV relativeFrom="paragraph">
                              <wp:posOffset>50995</wp:posOffset>
                            </wp:positionV>
                            <wp:extent cx="3291840" cy="1364567"/>
                            <wp:effectExtent l="114300" t="95250" r="137160" b="121920"/>
                            <wp:wrapNone/>
                            <wp:docPr id="18" name="Text Box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291840" cy="13645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0F6637" w:rsidRDefault="000F6637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9C62080" wp14:editId="70D9CCE4">
                                              <wp:extent cx="3193366" cy="1647070"/>
                                              <wp:effectExtent l="0" t="0" r="7620" b="0"/>
                                              <wp:docPr id="2" name="Picture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7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3203800" cy="165245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77F56F0" id="Text Box 18" o:spid="_x0000_s1027" type="#_x0000_t202" style="position:absolute;margin-left:-2.15pt;margin-top:4pt;width:259.2pt;height:10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" fillcolor="white [3201]" strokeweight=".5pt">
                            <v:shadow on="t" type="perspective" color="black" opacity="26214f" offset="0,0" matrix="66847f,,,66847f"/>
                            <v:textbox>
                              <w:txbxContent>
                                <w:p w:rsidR="000F6637" w:rsidRDefault="000F663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62080" wp14:editId="70D9CCE4">
                                        <wp:extent cx="3193366" cy="1647070"/>
                                        <wp:effectExtent l="0" t="0" r="762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3800" cy="16524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2951D8" w:rsidRPr="00205E70" w:rsidRDefault="002951D8" w:rsidP="004C4AD6">
                  <w:pPr>
                    <w:pStyle w:val="TableText"/>
                  </w:pPr>
                </w:p>
                <w:p w:rsidR="002951D8" w:rsidRPr="00205E70" w:rsidRDefault="002951D8" w:rsidP="004C4AD6">
                  <w:pPr>
                    <w:pStyle w:val="TableText"/>
                  </w:pPr>
                </w:p>
                <w:p w:rsidR="002951D8" w:rsidRPr="00205E70" w:rsidRDefault="002951D8" w:rsidP="004C4AD6">
                  <w:pPr>
                    <w:pStyle w:val="TableText"/>
                  </w:pPr>
                </w:p>
                <w:p w:rsidR="002951D8" w:rsidRPr="00205E70" w:rsidRDefault="002951D8" w:rsidP="004C4AD6">
                  <w:pPr>
                    <w:pStyle w:val="TableText"/>
                  </w:pPr>
                </w:p>
                <w:p w:rsidR="002951D8" w:rsidRPr="00205E70" w:rsidRDefault="002951D8" w:rsidP="004C4AD6">
                  <w:pPr>
                    <w:pStyle w:val="TableText"/>
                  </w:pPr>
                </w:p>
                <w:p w:rsidR="002951D8" w:rsidRPr="00205E70" w:rsidRDefault="002951D8" w:rsidP="004C4AD6">
                  <w:pPr>
                    <w:pStyle w:val="TableText"/>
                  </w:pPr>
                </w:p>
                <w:p w:rsidR="002951D8" w:rsidRPr="00205E70" w:rsidRDefault="002951D8" w:rsidP="004C4AD6">
                  <w:pPr>
                    <w:pStyle w:val="TableText"/>
                  </w:pPr>
                </w:p>
                <w:p w:rsidR="002951D8" w:rsidRPr="00205E70" w:rsidRDefault="002951D8" w:rsidP="004C4AD6">
                  <w:pPr>
                    <w:pStyle w:val="TableText"/>
                  </w:pPr>
                </w:p>
              </w:tc>
            </w:tr>
            <w:tr w:rsidR="004C4AD6" w:rsidRPr="00205E70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2951D8" w:rsidP="004C4AD6">
                  <w:pPr>
                    <w:pStyle w:val="TableText"/>
                    <w:jc w:val="center"/>
                  </w:pPr>
                  <w:r w:rsidRPr="00205E70">
                    <w:t>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2951D8" w:rsidP="004C4AD6">
                  <w:pPr>
                    <w:pStyle w:val="TableText"/>
                  </w:pPr>
                  <w:r w:rsidRPr="00205E70">
                    <w:t>Verify the user name and password.</w:t>
                  </w:r>
                </w:p>
                <w:p w:rsidR="002951D8" w:rsidRPr="00205E70" w:rsidRDefault="002951D8" w:rsidP="004C4AD6">
                  <w:pPr>
                    <w:pStyle w:val="TableText"/>
                    <w:rPr>
                      <w:b/>
                    </w:rPr>
                  </w:pPr>
                </w:p>
                <w:p w:rsidR="002951D8" w:rsidRPr="00205E70" w:rsidRDefault="002951D8" w:rsidP="004C4AD6">
                  <w:pPr>
                    <w:pStyle w:val="TableText"/>
                  </w:pPr>
                  <w:r w:rsidRPr="00205E70">
                    <w:rPr>
                      <w:b/>
                    </w:rPr>
                    <w:t>Note</w:t>
                  </w:r>
                  <w:r w:rsidRPr="00205E70">
                    <w:t>:  You can update/change the password if you wish.</w:t>
                  </w:r>
                </w:p>
              </w:tc>
            </w:tr>
            <w:tr w:rsidR="004C4AD6" w:rsidRPr="00205E70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2951D8" w:rsidP="004C4AD6">
                  <w:pPr>
                    <w:pStyle w:val="TableText"/>
                    <w:jc w:val="center"/>
                  </w:pPr>
                  <w:r w:rsidRPr="00205E70"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4AD6" w:rsidRPr="00205E70" w:rsidRDefault="002951D8" w:rsidP="004C4AD6">
                  <w:pPr>
                    <w:pStyle w:val="TableText"/>
                  </w:pPr>
                  <w:r w:rsidRPr="00205E70">
                    <w:t>Enter the guest user’s email address.</w:t>
                  </w:r>
                </w:p>
              </w:tc>
            </w:tr>
            <w:tr w:rsidR="002951D8" w:rsidRPr="00205E70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951D8" w:rsidRPr="00205E70" w:rsidRDefault="002951D8" w:rsidP="004C4AD6">
                  <w:pPr>
                    <w:pStyle w:val="TableText"/>
                    <w:jc w:val="center"/>
                  </w:pPr>
                  <w:r w:rsidRPr="00205E70">
                    <w:t>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951D8" w:rsidRPr="00205E70" w:rsidRDefault="002951D8" w:rsidP="004C4AD6">
                  <w:pPr>
                    <w:pStyle w:val="TableText"/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Update Guest User Recipient List.</w:t>
                  </w:r>
                </w:p>
              </w:tc>
            </w:tr>
            <w:tr w:rsidR="002A4491" w:rsidRPr="00205E70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4491" w:rsidRPr="00205E70" w:rsidRDefault="002A4491" w:rsidP="004C4AD6">
                  <w:pPr>
                    <w:pStyle w:val="TableText"/>
                    <w:jc w:val="center"/>
                  </w:pPr>
                  <w:r>
                    <w:t>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4491" w:rsidRPr="00205E70" w:rsidRDefault="002A4491" w:rsidP="002A4491">
                  <w:pPr>
                    <w:pStyle w:val="TableText"/>
                  </w:pPr>
                  <w:r>
                    <w:t xml:space="preserve">Click </w:t>
                  </w:r>
                  <w:r w:rsidRPr="002A4491">
                    <w:rPr>
                      <w:b/>
                    </w:rPr>
                    <w:t>Next</w:t>
                  </w:r>
                  <w:r>
                    <w:t xml:space="preserve"> to move to the Summary tab.</w:t>
                  </w:r>
                </w:p>
              </w:tc>
            </w:tr>
            <w:tr w:rsidR="002A4491" w:rsidRPr="00205E70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4491" w:rsidRPr="00205E70" w:rsidRDefault="002A4491" w:rsidP="002A4491">
                  <w:pPr>
                    <w:pStyle w:val="TableText"/>
                    <w:jc w:val="center"/>
                  </w:pPr>
                  <w:r>
                    <w:t>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4491" w:rsidRPr="00205E70" w:rsidRDefault="002A4491" w:rsidP="002A4491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752"/>
                    <w:gridCol w:w="1980"/>
                    <w:gridCol w:w="2280"/>
                  </w:tblGrid>
                  <w:tr w:rsidR="002A4491" w:rsidRPr="00205E70" w:rsidTr="002A4491">
                    <w:tc>
                      <w:tcPr>
                        <w:tcW w:w="145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HeaderText"/>
                        </w:pPr>
                        <w:r w:rsidRPr="00205E70">
                          <w:t>If</w:t>
                        </w:r>
                        <w:r w:rsidR="00872FB4">
                          <w:t>…</w:t>
                        </w:r>
                      </w:p>
                    </w:tc>
                    <w:tc>
                      <w:tcPr>
                        <w:tcW w:w="16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HeaderText"/>
                        </w:pPr>
                        <w:r w:rsidRPr="00205E70">
                          <w:t>Then…</w:t>
                        </w:r>
                      </w:p>
                    </w:tc>
                    <w:tc>
                      <w:tcPr>
                        <w:tcW w:w="189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HeaderText"/>
                        </w:pPr>
                        <w:r w:rsidRPr="00205E70">
                          <w:t>And Then…</w:t>
                        </w:r>
                      </w:p>
                    </w:tc>
                  </w:tr>
                  <w:tr w:rsidR="002A4491" w:rsidRPr="00205E70" w:rsidTr="002A4491">
                    <w:tc>
                      <w:tcPr>
                        <w:tcW w:w="145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>You wish to keep working</w:t>
                        </w:r>
                      </w:p>
                    </w:tc>
                    <w:tc>
                      <w:tcPr>
                        <w:tcW w:w="16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>Save your information</w:t>
                        </w:r>
                      </w:p>
                    </w:tc>
                    <w:tc>
                      <w:tcPr>
                        <w:tcW w:w="189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>Add it to your Watch List</w:t>
                        </w:r>
                      </w:p>
                    </w:tc>
                  </w:tr>
                  <w:tr w:rsidR="002A4491" w:rsidRPr="00205E70" w:rsidTr="002A4491">
                    <w:tc>
                      <w:tcPr>
                        <w:tcW w:w="145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>Additional Approval is required</w:t>
                        </w:r>
                      </w:p>
                    </w:tc>
                    <w:tc>
                      <w:tcPr>
                        <w:tcW w:w="16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 xml:space="preserve">Select </w:t>
                        </w:r>
                        <w:r w:rsidRPr="00205E70">
                          <w:rPr>
                            <w:b/>
                          </w:rPr>
                          <w:t>Approver (Move to Approver)</w:t>
                        </w:r>
                      </w:p>
                    </w:tc>
                    <w:tc>
                      <w:tcPr>
                        <w:tcW w:w="189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 xml:space="preserve">Choose the appropriate approver from the </w:t>
                        </w:r>
                        <w:proofErr w:type="gramStart"/>
                        <w:r w:rsidRPr="00205E70">
                          <w:t>drop down</w:t>
                        </w:r>
                        <w:proofErr w:type="gramEnd"/>
                        <w:r w:rsidRPr="00205E70">
                          <w:t xml:space="preserve"> box and click </w:t>
                        </w:r>
                      </w:p>
                    </w:tc>
                  </w:tr>
                  <w:tr w:rsidR="002A4491" w:rsidRPr="00205E70" w:rsidTr="002A4491">
                    <w:trPr>
                      <w:trHeight w:val="926"/>
                    </w:trPr>
                    <w:tc>
                      <w:tcPr>
                        <w:tcW w:w="145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>Additional approval is not required</w:t>
                        </w:r>
                      </w:p>
                    </w:tc>
                    <w:tc>
                      <w:tcPr>
                        <w:tcW w:w="16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 xml:space="preserve">Select </w:t>
                        </w:r>
                        <w:r>
                          <w:rPr>
                            <w:b/>
                          </w:rPr>
                          <w:t>HR (Move to HR)</w:t>
                        </w:r>
                      </w:p>
                    </w:tc>
                    <w:tc>
                      <w:tcPr>
                        <w:tcW w:w="189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2A4491" w:rsidRPr="00205E70" w:rsidRDefault="002A4491" w:rsidP="002A4491">
                        <w:pPr>
                          <w:pStyle w:val="TableText"/>
                        </w:pPr>
                      </w:p>
                    </w:tc>
                  </w:tr>
                </w:tbl>
                <w:p w:rsidR="002A4491" w:rsidRPr="00205E70" w:rsidRDefault="002A4491" w:rsidP="002A4491">
                  <w:pPr>
                    <w:pStyle w:val="TableText"/>
                  </w:pPr>
                </w:p>
              </w:tc>
            </w:tr>
          </w:tbl>
          <w:p w:rsidR="004C4AD6" w:rsidRPr="00205E70" w:rsidRDefault="004C4AD6" w:rsidP="0026602E">
            <w:pPr>
              <w:pStyle w:val="BlockText"/>
            </w:pPr>
          </w:p>
        </w:tc>
      </w:tr>
    </w:tbl>
    <w:bookmarkEnd w:id="37"/>
    <w:p w:rsidR="0028521F" w:rsidRDefault="0028521F" w:rsidP="0028521F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:rsidR="00534556" w:rsidRDefault="00534556" w:rsidP="008B477F"/>
    <w:p w:rsidR="00534556" w:rsidRDefault="00534556" w:rsidP="008B477F"/>
    <w:p w:rsidR="00534556" w:rsidRDefault="00534556" w:rsidP="008B477F"/>
    <w:p w:rsidR="00534556" w:rsidRDefault="00534556" w:rsidP="008B477F"/>
    <w:p w:rsidR="00534556" w:rsidRDefault="00534556" w:rsidP="008B477F"/>
    <w:p w:rsidR="00534556" w:rsidRDefault="00534556" w:rsidP="008B477F"/>
    <w:p w:rsidR="00534556" w:rsidRDefault="00534556" w:rsidP="008B477F"/>
    <w:p w:rsidR="00534556" w:rsidRDefault="00534556" w:rsidP="008B477F"/>
    <w:p w:rsidR="00534556" w:rsidRDefault="00534556" w:rsidP="008B477F"/>
    <w:p w:rsidR="00534556" w:rsidRDefault="00534556" w:rsidP="008B477F"/>
    <w:p w:rsidR="00872FB4" w:rsidRDefault="00872FB4" w:rsidP="00534556">
      <w:pPr>
        <w:pStyle w:val="MapTitleContinued"/>
      </w:pPr>
    </w:p>
    <w:p w:rsidR="00534556" w:rsidRPr="00205E70" w:rsidRDefault="00EE0D35" w:rsidP="00534556">
      <w:pPr>
        <w:pStyle w:val="MapTitleContinued"/>
        <w:rPr>
          <w:b w:val="0"/>
          <w:sz w:val="24"/>
        </w:rPr>
      </w:pPr>
      <w:fldSimple w:instr="STYLEREF  &quot;Map Title&quot;  \* MERGEFORMAT ">
        <w:r w:rsidR="000F6637" w:rsidRPr="000F6637">
          <w:rPr>
            <w:bCs/>
            <w:noProof/>
          </w:rPr>
          <w:t>Overview</w:t>
        </w:r>
      </w:fldSimple>
      <w:r w:rsidR="00534556" w:rsidRPr="00205E70">
        <w:rPr>
          <w:b w:val="0"/>
          <w:sz w:val="24"/>
        </w:rPr>
        <w:t>, Continued</w:t>
      </w:r>
    </w:p>
    <w:p w:rsidR="008B477F" w:rsidRPr="008B477F" w:rsidRDefault="008B477F" w:rsidP="008B477F"/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B97178" w:rsidRPr="00205E70" w:rsidTr="00292A50">
        <w:tc>
          <w:tcPr>
            <w:tcW w:w="1728" w:type="dxa"/>
            <w:shd w:val="clear" w:color="auto" w:fill="auto"/>
          </w:tcPr>
          <w:p w:rsidR="00B97178" w:rsidRPr="00205E70" w:rsidRDefault="00B97178" w:rsidP="00B97178">
            <w:pPr>
              <w:pStyle w:val="Heading5"/>
            </w:pPr>
            <w:bookmarkStart w:id="39" w:name="_How_to_Create_1"/>
            <w:bookmarkStart w:id="40" w:name="_Toc448473745"/>
            <w:bookmarkEnd w:id="39"/>
            <w:r>
              <w:t xml:space="preserve">How to Create </w:t>
            </w:r>
            <w:r w:rsidRPr="00205E70">
              <w:t>Search</w:t>
            </w:r>
            <w:r>
              <w:t xml:space="preserve"> Committee Members</w:t>
            </w:r>
            <w:bookmarkEnd w:id="40"/>
          </w:p>
        </w:tc>
        <w:tc>
          <w:tcPr>
            <w:tcW w:w="7438" w:type="dxa"/>
            <w:shd w:val="clear" w:color="auto" w:fill="auto"/>
          </w:tcPr>
          <w:p w:rsidR="00B97178" w:rsidRDefault="00250FE8" w:rsidP="00292A50">
            <w:pPr>
              <w:pStyle w:val="BlockText"/>
            </w:pPr>
            <w:r w:rsidRPr="00205E70">
              <w:t xml:space="preserve">If you are using a search committee or </w:t>
            </w:r>
            <w:r>
              <w:t>have other assisting with a faculty</w:t>
            </w:r>
            <w:r w:rsidRPr="00205E70">
              <w:t xml:space="preserve"> recruitment, you can </w:t>
            </w:r>
            <w:r>
              <w:t>use</w:t>
            </w:r>
            <w:r w:rsidRPr="00205E70">
              <w:t xml:space="preserve"> </w:t>
            </w:r>
            <w:r>
              <w:t xml:space="preserve">Search Committee Member to organize the committee. </w:t>
            </w:r>
          </w:p>
          <w:p w:rsidR="00250FE8" w:rsidRPr="00205E70" w:rsidRDefault="00250FE8" w:rsidP="00292A50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B97178" w:rsidRPr="00205E70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97178" w:rsidRPr="00205E70" w:rsidRDefault="00B97178" w:rsidP="00292A50">
                  <w:pPr>
                    <w:pStyle w:val="TableHeaderText"/>
                  </w:pPr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97178" w:rsidRPr="00205E70" w:rsidRDefault="00B97178" w:rsidP="00292A50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tr w:rsidR="00B97178" w:rsidRPr="00205E70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97178" w:rsidRPr="00205E70" w:rsidRDefault="00B97178" w:rsidP="00292A50">
                  <w:pPr>
                    <w:pStyle w:val="TableText"/>
                    <w:jc w:val="center"/>
                  </w:pPr>
                  <w:r w:rsidRPr="00205E70">
                    <w:t>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97178" w:rsidRPr="00205E70" w:rsidRDefault="00B97178" w:rsidP="00292A50">
                  <w:pPr>
                    <w:pStyle w:val="TableText"/>
                  </w:pPr>
                  <w:r w:rsidRPr="00205E70">
                    <w:t xml:space="preserve">Select the </w:t>
                  </w:r>
                  <w:r>
                    <w:rPr>
                      <w:b/>
                    </w:rPr>
                    <w:t>Search Committee Members</w:t>
                  </w:r>
                  <w:r w:rsidRPr="00205E70">
                    <w:rPr>
                      <w:b/>
                    </w:rPr>
                    <w:t xml:space="preserve"> </w:t>
                  </w:r>
                  <w:r w:rsidRPr="00205E70">
                    <w:t>tab.</w:t>
                  </w:r>
                </w:p>
                <w:p w:rsidR="00B97178" w:rsidRPr="00205E70" w:rsidRDefault="00B97178" w:rsidP="00292A50">
                  <w:pPr>
                    <w:pStyle w:val="TableText"/>
                  </w:pPr>
                  <w:r w:rsidRPr="002A4491">
                    <w:rPr>
                      <w:b/>
                    </w:rPr>
                    <w:t xml:space="preserve">Result:  </w:t>
                  </w:r>
                  <w:r w:rsidRPr="00205E70">
                    <w:t xml:space="preserve">The </w:t>
                  </w:r>
                  <w:r>
                    <w:t>Search Committee Members</w:t>
                  </w:r>
                  <w:r w:rsidRPr="00205E70">
                    <w:t xml:space="preserve"> page displays.</w:t>
                  </w:r>
                </w:p>
                <w:p w:rsidR="00B97178" w:rsidRPr="00205E70" w:rsidRDefault="00B97178" w:rsidP="00292A50">
                  <w:pPr>
                    <w:pStyle w:val="TableText"/>
                  </w:pPr>
                  <w:r w:rsidRPr="00205E7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5B18DD02" wp14:editId="63E369B8">
                            <wp:simplePos x="0" y="0"/>
                            <wp:positionH relativeFrom="column">
                              <wp:posOffset>-46355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3265170" cy="1028700"/>
                            <wp:effectExtent l="114300" t="76200" r="125730" b="95250"/>
                            <wp:wrapNone/>
                            <wp:docPr id="31" name="Text Box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265170" cy="1028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0F6637" w:rsidRDefault="000F6637" w:rsidP="00B97178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42B8BC6" wp14:editId="759E1447">
                                              <wp:extent cx="3150870" cy="887730"/>
                                              <wp:effectExtent l="0" t="0" r="0" b="7620"/>
                                              <wp:docPr id="33" name="Picture 3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18"/>
                                                      <a:srcRect t="8123" b="21766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50870" cy="88773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18DD02" id="Text Box 31" o:spid="_x0000_s1028" type="#_x0000_t202" style="position:absolute;margin-left:-3.65pt;margin-top:4.1pt;width:257.1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" fillcolor="window" strokeweight=".5pt">
                            <v:shadow on="t" type="perspective" color="black" opacity="26214f" offset="0,0" matrix="66847f,,,66847f"/>
                            <v:textbox>
                              <w:txbxContent>
                                <w:p w:rsidR="000F6637" w:rsidRDefault="000F6637" w:rsidP="00B9717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2B8BC6" wp14:editId="759E1447">
                                        <wp:extent cx="3150870" cy="887730"/>
                                        <wp:effectExtent l="0" t="0" r="0" b="762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8"/>
                                                <a:srcRect t="8123" b="217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50870" cy="887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B97178" w:rsidRPr="00205E70" w:rsidRDefault="00B97178" w:rsidP="00292A50">
                  <w:pPr>
                    <w:pStyle w:val="TableText"/>
                  </w:pPr>
                </w:p>
                <w:p w:rsidR="00B97178" w:rsidRPr="00205E70" w:rsidRDefault="00B97178" w:rsidP="00292A50">
                  <w:pPr>
                    <w:pStyle w:val="TableText"/>
                  </w:pPr>
                </w:p>
                <w:p w:rsidR="00B97178" w:rsidRPr="00205E70" w:rsidRDefault="00B97178" w:rsidP="00292A50">
                  <w:pPr>
                    <w:pStyle w:val="TableText"/>
                  </w:pPr>
                </w:p>
                <w:p w:rsidR="00B97178" w:rsidRPr="00205E70" w:rsidRDefault="00B97178" w:rsidP="00292A50">
                  <w:pPr>
                    <w:pStyle w:val="TableText"/>
                  </w:pPr>
                </w:p>
                <w:p w:rsidR="00B97178" w:rsidRPr="00205E70" w:rsidRDefault="00B97178" w:rsidP="00292A50">
                  <w:pPr>
                    <w:pStyle w:val="TableText"/>
                  </w:pPr>
                </w:p>
                <w:p w:rsidR="00B97178" w:rsidRPr="00205E70" w:rsidRDefault="00B97178" w:rsidP="00292A50">
                  <w:pPr>
                    <w:pStyle w:val="TableText"/>
                  </w:pPr>
                </w:p>
                <w:p w:rsidR="0085732C" w:rsidRPr="00205E70" w:rsidRDefault="0085732C" w:rsidP="0085732C">
                  <w:pPr>
                    <w:pStyle w:val="TableText"/>
                  </w:pPr>
                  <w:r w:rsidRPr="00B97178">
                    <w:rPr>
                      <w:b/>
                    </w:rPr>
                    <w:t>Note:</w:t>
                  </w:r>
                  <w:r>
                    <w:t xml:space="preserve"> All faculty have been given access to the search committee member user group. </w:t>
                  </w:r>
                </w:p>
                <w:p w:rsidR="00B97178" w:rsidRPr="00205E70" w:rsidRDefault="00B97178" w:rsidP="00292A50">
                  <w:pPr>
                    <w:pStyle w:val="TableText"/>
                  </w:pPr>
                </w:p>
                <w:p w:rsidR="00B97178" w:rsidRPr="00205E70" w:rsidRDefault="00B97178" w:rsidP="00292A50">
                  <w:pPr>
                    <w:pStyle w:val="TableText"/>
                  </w:pPr>
                </w:p>
              </w:tc>
            </w:tr>
            <w:tr w:rsidR="00B97178" w:rsidRPr="00205E70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97178" w:rsidRPr="00205E70" w:rsidRDefault="0085732C" w:rsidP="00292A50">
                  <w:pPr>
                    <w:pStyle w:val="TableText"/>
                    <w:jc w:val="center"/>
                  </w:pPr>
                  <w:r>
                    <w:t>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5732C" w:rsidRDefault="0085732C" w:rsidP="0085732C">
                  <w:pPr>
                    <w:pStyle w:val="TableText"/>
                  </w:pPr>
                  <w:r w:rsidRPr="00B97178">
                    <w:rPr>
                      <w:b/>
                    </w:rPr>
                    <w:t>Enter</w:t>
                  </w:r>
                  <w:r>
                    <w:t>: their first and last name or email address</w:t>
                  </w:r>
                </w:p>
                <w:p w:rsidR="00B97178" w:rsidRPr="00205E70" w:rsidRDefault="00B97178" w:rsidP="00292A50">
                  <w:pPr>
                    <w:pStyle w:val="TableText"/>
                  </w:pPr>
                </w:p>
              </w:tc>
            </w:tr>
            <w:tr w:rsidR="00B97178" w:rsidRPr="00205E70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97178" w:rsidRPr="00205E70" w:rsidRDefault="0085732C" w:rsidP="00292A50">
                  <w:pPr>
                    <w:pStyle w:val="TableText"/>
                    <w:jc w:val="center"/>
                  </w:pPr>
                  <w:r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5732C" w:rsidRDefault="0085732C" w:rsidP="0085732C">
                  <w:pPr>
                    <w:pStyle w:val="TableText"/>
                  </w:pPr>
                  <w:r>
                    <w:t xml:space="preserve">Click </w:t>
                  </w:r>
                  <w:r w:rsidRPr="00B97178">
                    <w:rPr>
                      <w:b/>
                    </w:rPr>
                    <w:t>Search</w:t>
                  </w:r>
                  <w:r>
                    <w:t xml:space="preserve"> </w:t>
                  </w:r>
                </w:p>
                <w:p w:rsidR="00B97178" w:rsidRPr="00205E70" w:rsidRDefault="00B97178" w:rsidP="00292A50">
                  <w:pPr>
                    <w:pStyle w:val="TableText"/>
                  </w:pPr>
                </w:p>
              </w:tc>
            </w:tr>
            <w:tr w:rsidR="00B97178" w:rsidRPr="00205E70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97178" w:rsidRPr="00205E70" w:rsidRDefault="0085732C" w:rsidP="00292A50">
                  <w:pPr>
                    <w:pStyle w:val="TableText"/>
                    <w:jc w:val="center"/>
                  </w:pPr>
                  <w:r>
                    <w:t>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5732C" w:rsidRDefault="0085732C" w:rsidP="0085732C">
                  <w:pPr>
                    <w:pStyle w:val="TableText"/>
                    <w:rPr>
                      <w:b/>
                    </w:rPr>
                  </w:pPr>
                  <w:r w:rsidRPr="00B97178">
                    <w:rPr>
                      <w:b/>
                    </w:rPr>
                    <w:t>Result:</w:t>
                  </w:r>
                  <w:r>
                    <w:t xml:space="preserve"> If an account is found, Click </w:t>
                  </w:r>
                  <w:r w:rsidRPr="00B97178">
                    <w:rPr>
                      <w:b/>
                    </w:rPr>
                    <w:t>Add Member</w:t>
                  </w:r>
                </w:p>
                <w:p w:rsidR="00B97178" w:rsidRPr="00205E70" w:rsidRDefault="0085732C" w:rsidP="00292A50">
                  <w:pPr>
                    <w:pStyle w:val="Table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3600" behindDoc="0" locked="0" layoutInCell="1" allowOverlap="1" wp14:anchorId="265BA970" wp14:editId="257FEF40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224790</wp:posOffset>
                            </wp:positionV>
                            <wp:extent cx="2876550" cy="426720"/>
                            <wp:effectExtent l="0" t="0" r="19050" b="1143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0" cy="426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F6637" w:rsidRDefault="000F6637" w:rsidP="0085732C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C7CD078" wp14:editId="6B565BFD">
                                              <wp:extent cx="2618229" cy="335280"/>
                                              <wp:effectExtent l="0" t="0" r="0" b="7620"/>
                                              <wp:docPr id="36" name="Picture 3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9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666367" cy="34144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0F6637" w:rsidRDefault="000F6637" w:rsidP="0085732C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65BA970" id="Text Box 2" o:spid="_x0000_s1029" type="#_x0000_t202" style="position:absolute;margin-left:-.3pt;margin-top:17.7pt;width:226.5pt;height:3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LjJwIAAE0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">
                            <v:textbox>
                              <w:txbxContent>
                                <w:p w:rsidR="000F6637" w:rsidRDefault="000F6637" w:rsidP="008573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7CD078" wp14:editId="6B565BFD">
                                        <wp:extent cx="2618229" cy="335280"/>
                                        <wp:effectExtent l="0" t="0" r="0" b="762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66367" cy="3414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F6637" w:rsidRDefault="000F6637" w:rsidP="0085732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B97178" w:rsidRPr="00205E70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97178" w:rsidRPr="00205E70" w:rsidRDefault="0085732C" w:rsidP="00292A50">
                  <w:pPr>
                    <w:pStyle w:val="TableText"/>
                    <w:jc w:val="center"/>
                  </w:pPr>
                  <w:r>
                    <w:t>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97178" w:rsidRPr="00205E70" w:rsidRDefault="0085732C" w:rsidP="00292A50">
                  <w:pPr>
                    <w:pStyle w:val="TableText"/>
                  </w:pPr>
                  <w:r>
                    <w:t>If the person is not found, contact Jessica Miller at 7-5771 in Academic Affairs.</w:t>
                  </w:r>
                </w:p>
              </w:tc>
            </w:tr>
            <w:tr w:rsidR="0085732C" w:rsidRPr="00205E70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5732C" w:rsidRDefault="0085732C" w:rsidP="00292A50">
                  <w:pPr>
                    <w:pStyle w:val="TableText"/>
                    <w:jc w:val="center"/>
                  </w:pPr>
                  <w:r>
                    <w:t>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5732C" w:rsidRDefault="0085732C" w:rsidP="00292A50">
                  <w:pPr>
                    <w:pStyle w:val="TableText"/>
                  </w:pPr>
                  <w:r>
                    <w:t xml:space="preserve">You can mark one member the Committee Chair, by clicking the box </w:t>
                  </w:r>
                  <w:r w:rsidRPr="0085732C">
                    <w:rPr>
                      <w:b/>
                    </w:rPr>
                    <w:t>Make Member the Committee Chair</w:t>
                  </w:r>
                </w:p>
              </w:tc>
            </w:tr>
          </w:tbl>
          <w:p w:rsidR="00B97178" w:rsidRPr="00205E70" w:rsidRDefault="00B97178" w:rsidP="00292A50">
            <w:pPr>
              <w:pStyle w:val="BlockText"/>
            </w:pPr>
          </w:p>
        </w:tc>
      </w:tr>
    </w:tbl>
    <w:p w:rsidR="0085732C" w:rsidRDefault="0085732C" w:rsidP="0028521F">
      <w:pPr>
        <w:pStyle w:val="MapTitleContinued"/>
      </w:pPr>
    </w:p>
    <w:p w:rsidR="0085732C" w:rsidRDefault="0085732C" w:rsidP="0028521F">
      <w:pPr>
        <w:pStyle w:val="MapTitleContinued"/>
      </w:pPr>
    </w:p>
    <w:p w:rsidR="0085732C" w:rsidRDefault="0085732C" w:rsidP="0028521F">
      <w:pPr>
        <w:pStyle w:val="MapTitleContinued"/>
      </w:pPr>
    </w:p>
    <w:p w:rsidR="0085732C" w:rsidRDefault="0085732C" w:rsidP="0028521F">
      <w:pPr>
        <w:pStyle w:val="MapTitleContinued"/>
      </w:pPr>
    </w:p>
    <w:p w:rsidR="0085732C" w:rsidRDefault="0085732C" w:rsidP="0028521F">
      <w:pPr>
        <w:pStyle w:val="MapTitleContinued"/>
      </w:pPr>
    </w:p>
    <w:p w:rsidR="0085732C" w:rsidRDefault="0085732C" w:rsidP="0028521F">
      <w:pPr>
        <w:pStyle w:val="MapTitleContinued"/>
      </w:pPr>
    </w:p>
    <w:p w:rsidR="0085732C" w:rsidRDefault="0085732C" w:rsidP="0028521F">
      <w:pPr>
        <w:pStyle w:val="MapTitleContinued"/>
      </w:pPr>
    </w:p>
    <w:p w:rsidR="0028521F" w:rsidRPr="00205E70" w:rsidRDefault="0028521F" w:rsidP="0028521F">
      <w:pPr>
        <w:pStyle w:val="MapTitleContinued"/>
        <w:rPr>
          <w:b w:val="0"/>
          <w:sz w:val="24"/>
        </w:rPr>
      </w:pPr>
      <w:r w:rsidRPr="00205E70">
        <w:t xml:space="preserve">Applicant Tracking – Review Applicant Pool </w:t>
      </w:r>
    </w:p>
    <w:p w:rsidR="0028521F" w:rsidRPr="00205E70" w:rsidRDefault="0028521F" w:rsidP="0028521F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28521F" w:rsidRPr="00205E70" w:rsidTr="0028521F">
        <w:tc>
          <w:tcPr>
            <w:tcW w:w="1728" w:type="dxa"/>
            <w:shd w:val="clear" w:color="auto" w:fill="auto"/>
          </w:tcPr>
          <w:p w:rsidR="0028521F" w:rsidRPr="00205E70" w:rsidRDefault="0028521F" w:rsidP="0028521F">
            <w:pPr>
              <w:pStyle w:val="Heading5"/>
            </w:pPr>
            <w:bookmarkStart w:id="41" w:name="_Toc448473746"/>
            <w:bookmarkStart w:id="42" w:name="fs_RGVjLHEPmECkqBJTe9O5xw" w:colFirst="0" w:colLast="0"/>
            <w:r w:rsidRPr="00205E70">
              <w:t>Introduction</w:t>
            </w:r>
            <w:bookmarkEnd w:id="41"/>
          </w:p>
        </w:tc>
        <w:tc>
          <w:tcPr>
            <w:tcW w:w="7438" w:type="dxa"/>
            <w:shd w:val="clear" w:color="auto" w:fill="auto"/>
          </w:tcPr>
          <w:p w:rsidR="0028521F" w:rsidRPr="00205E70" w:rsidRDefault="0028521F" w:rsidP="0028521F">
            <w:pPr>
              <w:jc w:val="both"/>
            </w:pPr>
            <w:r w:rsidRPr="00205E70">
              <w:t xml:space="preserve">Once the </w:t>
            </w:r>
            <w:r w:rsidR="008B477F">
              <w:t xml:space="preserve">posting has been approved by either Academic Affairs for part-time Faculty; HR Employment for Temporary Staff; or Student Employment for Student postings, applicants will appear in your queue, as they apply.  You can then review your applicant pool and </w:t>
            </w:r>
            <w:proofErr w:type="gramStart"/>
            <w:r w:rsidR="008B477F">
              <w:t>make a decision</w:t>
            </w:r>
            <w:proofErr w:type="gramEnd"/>
            <w:r w:rsidRPr="00205E70">
              <w:t xml:space="preserve"> </w:t>
            </w:r>
            <w:r w:rsidR="008B477F">
              <w:t xml:space="preserve">on your applicants as they apply. </w:t>
            </w:r>
            <w:r w:rsidRPr="00205E70">
              <w:t xml:space="preserve"> </w:t>
            </w:r>
          </w:p>
          <w:p w:rsidR="0028521F" w:rsidRPr="00205E70" w:rsidRDefault="0028521F" w:rsidP="0028521F">
            <w:pPr>
              <w:pStyle w:val="BlockText"/>
            </w:pPr>
          </w:p>
        </w:tc>
      </w:tr>
      <w:bookmarkEnd w:id="42"/>
    </w:tbl>
    <w:p w:rsidR="0028521F" w:rsidRPr="00205E70" w:rsidRDefault="0028521F" w:rsidP="0028521F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28521F" w:rsidRPr="00205E70" w:rsidTr="0028521F">
        <w:tc>
          <w:tcPr>
            <w:tcW w:w="1728" w:type="dxa"/>
            <w:shd w:val="clear" w:color="auto" w:fill="auto"/>
          </w:tcPr>
          <w:p w:rsidR="0028521F" w:rsidRPr="00205E70" w:rsidRDefault="0028521F" w:rsidP="0028521F">
            <w:pPr>
              <w:pStyle w:val="Heading5"/>
            </w:pPr>
            <w:bookmarkStart w:id="43" w:name="_Toc448473747"/>
            <w:bookmarkStart w:id="44" w:name="fs_p9Kn7NZ0WFGgwt3dnKQ" w:colFirst="0" w:colLast="0"/>
            <w:r w:rsidRPr="00205E70">
              <w:t>Purpose</w:t>
            </w:r>
            <w:bookmarkEnd w:id="43"/>
          </w:p>
        </w:tc>
        <w:tc>
          <w:tcPr>
            <w:tcW w:w="7438" w:type="dxa"/>
            <w:shd w:val="clear" w:color="auto" w:fill="auto"/>
          </w:tcPr>
          <w:p w:rsidR="0028521F" w:rsidRPr="00205E70" w:rsidRDefault="00AF7653" w:rsidP="0028521F">
            <w:pPr>
              <w:jc w:val="both"/>
            </w:pPr>
            <w:r w:rsidRPr="00205E70">
              <w:t>In this</w:t>
            </w:r>
            <w:r w:rsidR="0028521F" w:rsidRPr="00205E70">
              <w:t xml:space="preserve"> section, </w:t>
            </w:r>
            <w:r w:rsidR="00DE44DD">
              <w:t>Temp-Hire</w:t>
            </w:r>
            <w:r w:rsidR="008B477F">
              <w:t xml:space="preserve"> Manage will learn how to review applicants, change the statuses of unsuccessful candidates and move the successful candidate to a recommend for hire status. </w:t>
            </w:r>
          </w:p>
          <w:p w:rsidR="0028521F" w:rsidRPr="00205E70" w:rsidRDefault="0028521F" w:rsidP="0028521F">
            <w:pPr>
              <w:pStyle w:val="BlockText"/>
            </w:pPr>
          </w:p>
        </w:tc>
      </w:tr>
      <w:bookmarkEnd w:id="44"/>
    </w:tbl>
    <w:p w:rsidR="00D31FC1" w:rsidRPr="002C38BF" w:rsidRDefault="00D31FC1" w:rsidP="002C38BF">
      <w:pPr>
        <w:spacing w:after="200" w:line="276" w:lineRule="auto"/>
        <w:rPr>
          <w:szCs w:val="20"/>
        </w:rPr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A80EA0" w:rsidRPr="00205E70" w:rsidTr="00D41D59">
        <w:tc>
          <w:tcPr>
            <w:tcW w:w="1728" w:type="dxa"/>
            <w:shd w:val="clear" w:color="auto" w:fill="auto"/>
          </w:tcPr>
          <w:p w:rsidR="00A80EA0" w:rsidRPr="00205E70" w:rsidRDefault="00A80EA0" w:rsidP="00DA263D">
            <w:pPr>
              <w:pStyle w:val="Heading5"/>
            </w:pPr>
            <w:bookmarkStart w:id="45" w:name="_Toc448473748"/>
            <w:bookmarkStart w:id="46" w:name="fs_kEJDL0rEOtIJKmLDVXkQ" w:colFirst="0" w:colLast="0"/>
            <w:r w:rsidRPr="00205E70">
              <w:t>How to Review an Applicant Poo</w:t>
            </w:r>
            <w:r w:rsidR="00974D64" w:rsidRPr="00205E70">
              <w:t>l</w:t>
            </w:r>
            <w:bookmarkEnd w:id="45"/>
          </w:p>
        </w:tc>
        <w:tc>
          <w:tcPr>
            <w:tcW w:w="7438" w:type="dxa"/>
            <w:shd w:val="clear" w:color="auto" w:fill="auto"/>
          </w:tcPr>
          <w:p w:rsidR="00A80EA0" w:rsidRPr="00205E70" w:rsidRDefault="00A80EA0" w:rsidP="00D41D59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A80EA0" w:rsidRPr="00205E70" w:rsidTr="00A80EA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80EA0" w:rsidRPr="00205E70" w:rsidRDefault="00A80EA0" w:rsidP="00A80EA0">
                  <w:pPr>
                    <w:pStyle w:val="TableHeaderText"/>
                  </w:pPr>
                  <w:bookmarkStart w:id="47" w:name="fs_RXL9aOLcD0u0QRQtUPcHw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80EA0" w:rsidRPr="00205E70" w:rsidRDefault="00A80EA0" w:rsidP="00A80EA0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47"/>
            <w:tr w:rsidR="00A80EA0" w:rsidRPr="00205E70" w:rsidTr="00A80EA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80EA0" w:rsidRPr="00195895" w:rsidRDefault="00A80EA0" w:rsidP="00A80EA0">
                  <w:pPr>
                    <w:pStyle w:val="TableHeaderText"/>
                    <w:rPr>
                      <w:b w:val="0"/>
                    </w:rPr>
                  </w:pPr>
                  <w:r w:rsidRPr="00195895">
                    <w:rPr>
                      <w:b w:val="0"/>
                    </w:rPr>
                    <w:t>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80EA0" w:rsidRPr="00205E70" w:rsidRDefault="00A80EA0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  <w:r w:rsidRPr="00205E70">
                    <w:rPr>
                      <w:b w:val="0"/>
                    </w:rPr>
                    <w:t xml:space="preserve">Log into Niner Talent with your </w:t>
                  </w:r>
                  <w:r w:rsidR="00E14192">
                    <w:rPr>
                      <w:b w:val="0"/>
                    </w:rPr>
                    <w:t>Niner Net</w:t>
                  </w:r>
                  <w:r w:rsidRPr="00205E70">
                    <w:rPr>
                      <w:b w:val="0"/>
                    </w:rPr>
                    <w:t xml:space="preserve"> user name and password.</w:t>
                  </w:r>
                </w:p>
                <w:p w:rsidR="00A80EA0" w:rsidRPr="00205E70" w:rsidRDefault="00A80EA0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A80EA0" w:rsidRPr="00205E70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A80EA0" w:rsidP="00D41D59">
                        <w:pPr>
                          <w:pStyle w:val="TableHeaderText"/>
                          <w:jc w:val="left"/>
                        </w:pPr>
                        <w:bookmarkStart w:id="48" w:name="fs_a6hVY2LAEKZ3uMqZeDn7Q_0_0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A80EA0" w:rsidP="00D41D59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bookmarkEnd w:id="48"/>
                  <w:tr w:rsidR="00A80EA0" w:rsidRPr="00205E70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A80EA0" w:rsidP="008B477F">
                        <w:pPr>
                          <w:pStyle w:val="TableText"/>
                        </w:pPr>
                        <w:r w:rsidRPr="00205E70">
                          <w:t xml:space="preserve">Your Home Page is not the </w:t>
                        </w:r>
                        <w:r w:rsidR="00DE44DD">
                          <w:t>Temp-Hire</w:t>
                        </w:r>
                        <w:r w:rsidRPr="00205E70">
                          <w:t xml:space="preserve"> </w:t>
                        </w:r>
                        <w:r w:rsidR="008B477F">
                          <w:t xml:space="preserve">Manager </w:t>
                        </w:r>
                        <w:r w:rsidRPr="00205E70">
                          <w:t>User Group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A80EA0" w:rsidP="008B477F">
                        <w:pPr>
                          <w:pStyle w:val="TableText"/>
                        </w:pPr>
                        <w:r w:rsidRPr="00205E70">
                          <w:t xml:space="preserve">Change your User Group to </w:t>
                        </w:r>
                        <w:r w:rsidR="00DE44DD">
                          <w:t>Temp-Hire</w:t>
                        </w:r>
                        <w:r w:rsidR="008B477F">
                          <w:t xml:space="preserve"> Manager</w:t>
                        </w:r>
                        <w:r w:rsidRPr="00205E70">
                          <w:t xml:space="preserve"> </w:t>
                        </w:r>
                      </w:p>
                    </w:tc>
                  </w:tr>
                  <w:tr w:rsidR="00A80EA0" w:rsidRPr="00205E70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A80EA0" w:rsidP="00D41D59">
                        <w:pPr>
                          <w:pStyle w:val="TableText"/>
                        </w:pPr>
                        <w:r w:rsidRPr="00205E70">
                          <w:t xml:space="preserve">Your Home Page defaults to the </w:t>
                        </w:r>
                        <w:r w:rsidR="00DE44DD">
                          <w:t>Temp-Hire</w:t>
                        </w:r>
                        <w:r w:rsidR="008B477F" w:rsidRPr="00205E70">
                          <w:t xml:space="preserve"> </w:t>
                        </w:r>
                        <w:r w:rsidR="008B477F">
                          <w:t>Manager</w:t>
                        </w:r>
                        <w:r w:rsidRPr="00205E70">
                          <w:t xml:space="preserve"> User Group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A80EA0" w:rsidP="00D41D59">
                        <w:pPr>
                          <w:pStyle w:val="TableText"/>
                        </w:pPr>
                        <w:r w:rsidRPr="00205E70">
                          <w:t>Proceed to Step 2</w:t>
                        </w:r>
                      </w:p>
                    </w:tc>
                  </w:tr>
                </w:tbl>
                <w:p w:rsidR="00A80EA0" w:rsidRPr="00205E70" w:rsidRDefault="00A80EA0" w:rsidP="00A80EA0">
                  <w:pPr>
                    <w:pStyle w:val="TableHeaderText"/>
                  </w:pPr>
                  <w:r w:rsidRPr="00205E70">
                    <w:t xml:space="preserve"> </w:t>
                  </w:r>
                </w:p>
              </w:tc>
            </w:tr>
            <w:tr w:rsidR="00A80EA0" w:rsidRPr="00205E70" w:rsidTr="00A80EA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80EA0" w:rsidRPr="00195895" w:rsidRDefault="008B477F" w:rsidP="00A80EA0">
                  <w:pPr>
                    <w:pStyle w:val="TableHeaderText"/>
                    <w:rPr>
                      <w:b w:val="0"/>
                    </w:rPr>
                  </w:pPr>
                  <w:r w:rsidRPr="00195895">
                    <w:rPr>
                      <w:b w:val="0"/>
                    </w:rPr>
                    <w:t>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80EA0" w:rsidRPr="00205E70" w:rsidRDefault="00A80EA0" w:rsidP="00A80EA0">
                  <w:pPr>
                    <w:pStyle w:val="TableHeader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A80EA0" w:rsidRPr="00205E70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A80EA0" w:rsidP="00D41D59">
                        <w:pPr>
                          <w:pStyle w:val="TableHeaderText"/>
                          <w:jc w:val="left"/>
                        </w:pPr>
                        <w:bookmarkStart w:id="49" w:name="fs_XrEacuFTUE6CGhZdG8GMA_0_0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A80EA0" w:rsidP="00D41D59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bookmarkEnd w:id="49"/>
                  <w:tr w:rsidR="00A80EA0" w:rsidRPr="00205E70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A80EA0" w:rsidP="00D41D59">
                        <w:pPr>
                          <w:pStyle w:val="TableText"/>
                        </w:pPr>
                        <w:r w:rsidRPr="00205E70">
                          <w:t>The module does not default to Applicant Tracking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A80EA0" w:rsidP="00D41D59">
                        <w:pPr>
                          <w:pStyle w:val="TableText"/>
                        </w:pPr>
                        <w:r w:rsidRPr="00205E70">
                          <w:t>Change the module</w:t>
                        </w:r>
                      </w:p>
                    </w:tc>
                  </w:tr>
                  <w:tr w:rsidR="00A80EA0" w:rsidRPr="00205E70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A80EA0" w:rsidP="00D41D59">
                        <w:pPr>
                          <w:pStyle w:val="TableText"/>
                        </w:pPr>
                        <w:r w:rsidRPr="00205E70">
                          <w:t>The module defaults to Applicant Tracking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A80EA0" w:rsidRPr="00205E70" w:rsidRDefault="008B477F" w:rsidP="00D41D59">
                        <w:pPr>
                          <w:pStyle w:val="TableText"/>
                        </w:pPr>
                        <w:r>
                          <w:t>Proceed to Step 3</w:t>
                        </w:r>
                      </w:p>
                    </w:tc>
                  </w:tr>
                </w:tbl>
                <w:p w:rsidR="00A80EA0" w:rsidRPr="00205E70" w:rsidRDefault="00A80EA0" w:rsidP="00A80EA0">
                  <w:pPr>
                    <w:pStyle w:val="TableHeaderText"/>
                  </w:pPr>
                  <w:r w:rsidRPr="00205E70">
                    <w:t xml:space="preserve"> </w:t>
                  </w:r>
                </w:p>
              </w:tc>
            </w:tr>
            <w:tr w:rsidR="00A80EA0" w:rsidRPr="00205E70" w:rsidTr="00D41D59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80EA0" w:rsidRPr="00195895" w:rsidRDefault="008B477F" w:rsidP="00A80EA0">
                  <w:pPr>
                    <w:pStyle w:val="TableHeaderText"/>
                    <w:rPr>
                      <w:b w:val="0"/>
                    </w:rPr>
                  </w:pPr>
                  <w:r w:rsidRPr="00195895">
                    <w:rPr>
                      <w:b w:val="0"/>
                    </w:rPr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80EA0" w:rsidRPr="00205E70" w:rsidRDefault="00E14192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Click on the </w:t>
                  </w:r>
                  <w:r w:rsidRPr="00732EBD">
                    <w:t xml:space="preserve">Postings </w:t>
                  </w:r>
                  <w:r w:rsidRPr="00732EBD">
                    <w:rPr>
                      <w:b w:val="0"/>
                    </w:rPr>
                    <w:t>ta</w:t>
                  </w:r>
                  <w:r>
                    <w:rPr>
                      <w:b w:val="0"/>
                    </w:rPr>
                    <w:t xml:space="preserve">b and select </w:t>
                  </w:r>
                  <w:r w:rsidR="00DE44DD">
                    <w:rPr>
                      <w:b w:val="0"/>
                    </w:rPr>
                    <w:t>Temp-Hire</w:t>
                  </w:r>
                  <w:r w:rsidR="00732EBD">
                    <w:rPr>
                      <w:b w:val="0"/>
                    </w:rPr>
                    <w:t xml:space="preserve"> from the </w:t>
                  </w:r>
                  <w:proofErr w:type="gramStart"/>
                  <w:r w:rsidR="00732EBD">
                    <w:rPr>
                      <w:b w:val="0"/>
                    </w:rPr>
                    <w:t>drop down</w:t>
                  </w:r>
                  <w:proofErr w:type="gramEnd"/>
                  <w:r w:rsidR="00732EBD">
                    <w:rPr>
                      <w:b w:val="0"/>
                    </w:rPr>
                    <w:t xml:space="preserve"> list. </w:t>
                  </w:r>
                </w:p>
                <w:p w:rsidR="00DA263D" w:rsidRPr="00205E70" w:rsidRDefault="00DA263D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</w:p>
                <w:p w:rsidR="00D41D59" w:rsidRPr="00205E70" w:rsidRDefault="00D41D59" w:rsidP="00D41D59">
                  <w:pPr>
                    <w:pStyle w:val="TableHeaderText"/>
                    <w:jc w:val="left"/>
                  </w:pPr>
                  <w:r w:rsidRPr="00205E70">
                    <w:t>Result</w:t>
                  </w:r>
                  <w:r w:rsidRPr="00205E70">
                    <w:rPr>
                      <w:b w:val="0"/>
                    </w:rPr>
                    <w:t>:</w:t>
                  </w:r>
                  <w:r w:rsidRPr="00205E70">
                    <w:t xml:space="preserve">  </w:t>
                  </w:r>
                  <w:r w:rsidRPr="00205E70">
                    <w:rPr>
                      <w:b w:val="0"/>
                    </w:rPr>
                    <w:t>The Posting Summary tab displays.</w:t>
                  </w:r>
                  <w:r w:rsidRPr="00205E70">
                    <w:t xml:space="preserve">  </w:t>
                  </w:r>
                </w:p>
              </w:tc>
            </w:tr>
            <w:tr w:rsidR="00974D64" w:rsidRPr="00205E70" w:rsidTr="00974D64"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74D64" w:rsidRPr="00205E70" w:rsidRDefault="00974D64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</w:p>
                <w:p w:rsidR="00974D64" w:rsidRPr="00205E70" w:rsidRDefault="00634C3B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80A419E" wp14:editId="7C841C4B">
                        <wp:extent cx="4408170" cy="712470"/>
                        <wp:effectExtent l="0" t="0" r="0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t="8139" r="772" b="620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08170" cy="7124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4D64" w:rsidRPr="00205E70" w:rsidRDefault="00974D64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</w:p>
              </w:tc>
            </w:tr>
          </w:tbl>
          <w:p w:rsidR="00A80EA0" w:rsidRPr="00205E70" w:rsidRDefault="00A80EA0" w:rsidP="00D41D59">
            <w:pPr>
              <w:pStyle w:val="BlockText"/>
            </w:pPr>
          </w:p>
        </w:tc>
      </w:tr>
    </w:tbl>
    <w:p w:rsidR="00D31FC1" w:rsidRPr="00205E70" w:rsidRDefault="00D31FC1" w:rsidP="00D31FC1">
      <w:pPr>
        <w:pStyle w:val="BlockLine"/>
        <w:jc w:val="right"/>
        <w:rPr>
          <w:i/>
        </w:rPr>
      </w:pPr>
      <w:bookmarkStart w:id="50" w:name="fs_dLEeksspZkiZyIJCfvipA"/>
      <w:bookmarkEnd w:id="46"/>
      <w:r w:rsidRPr="00205E70">
        <w:rPr>
          <w:i/>
        </w:rPr>
        <w:t>Continued on next page</w:t>
      </w:r>
    </w:p>
    <w:p w:rsidR="00250FE8" w:rsidRPr="00205E70" w:rsidRDefault="00D31FC1" w:rsidP="00250FE8">
      <w:pPr>
        <w:pStyle w:val="MapTitleContinued"/>
        <w:rPr>
          <w:b w:val="0"/>
          <w:sz w:val="24"/>
        </w:rPr>
      </w:pPr>
      <w:r w:rsidRPr="00205E70">
        <w:br w:type="page"/>
      </w:r>
      <w:r w:rsidR="00250FE8" w:rsidRPr="00205E70">
        <w:t>Applicant Tracking – Review Applicant Pool</w:t>
      </w:r>
      <w:r w:rsidR="00250FE8" w:rsidRPr="00205E70">
        <w:rPr>
          <w:b w:val="0"/>
          <w:sz w:val="24"/>
        </w:rPr>
        <w:t xml:space="preserve"> Continued</w:t>
      </w:r>
    </w:p>
    <w:p w:rsidR="00D31FC1" w:rsidRPr="00205E70" w:rsidRDefault="00D31FC1" w:rsidP="00D31FC1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D31FC1" w:rsidRPr="00205E70" w:rsidTr="00D31FC1">
        <w:tc>
          <w:tcPr>
            <w:tcW w:w="1728" w:type="dxa"/>
            <w:shd w:val="clear" w:color="auto" w:fill="auto"/>
          </w:tcPr>
          <w:p w:rsidR="00D31FC1" w:rsidRPr="00205E70" w:rsidRDefault="008C17D2" w:rsidP="00D31FC1">
            <w:pPr>
              <w:pStyle w:val="Heading5"/>
            </w:pPr>
            <w:bookmarkStart w:id="51" w:name="_Toc448473749"/>
            <w:bookmarkStart w:id="52" w:name="fs_cB6zFMJw5E65jBgfED13hw" w:colFirst="0" w:colLast="0"/>
            <w:r w:rsidRPr="00205E70">
              <w:t xml:space="preserve">How to Review an Applicant Pool </w:t>
            </w:r>
            <w:r w:rsidRPr="00205E70">
              <w:rPr>
                <w:b w:val="0"/>
              </w:rPr>
              <w:t>continued</w:t>
            </w:r>
            <w:bookmarkEnd w:id="51"/>
          </w:p>
        </w:tc>
        <w:tc>
          <w:tcPr>
            <w:tcW w:w="7438" w:type="dxa"/>
            <w:shd w:val="clear" w:color="auto" w:fill="auto"/>
          </w:tcPr>
          <w:p w:rsidR="00D31FC1" w:rsidRPr="00205E70" w:rsidRDefault="00D31FC1" w:rsidP="00D31FC1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8C17D2" w:rsidRPr="00205E70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C17D2" w:rsidRPr="00205E70" w:rsidRDefault="008C17D2" w:rsidP="008C17D2">
                  <w:pPr>
                    <w:pStyle w:val="TableHeaderText"/>
                  </w:pPr>
                  <w:bookmarkStart w:id="53" w:name="fs_a6f6BRSxv2UqlT1HZ3dGxgA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C17D2" w:rsidRPr="00205E70" w:rsidRDefault="008C17D2" w:rsidP="008C17D2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tr w:rsidR="002A4491" w:rsidRPr="00205E70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4491" w:rsidRPr="00205E70" w:rsidRDefault="00195895" w:rsidP="008C17D2">
                  <w:pPr>
                    <w:pStyle w:val="TableText"/>
                    <w:jc w:val="center"/>
                  </w:pPr>
                  <w:r>
                    <w:t>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4491" w:rsidRPr="00205E70" w:rsidRDefault="002A4491" w:rsidP="008C17D2">
                  <w:pPr>
                    <w:pStyle w:val="TableText"/>
                  </w:pPr>
                  <w:r>
                    <w:t xml:space="preserve">Select the working title of the position you wish to review. </w:t>
                  </w:r>
                </w:p>
              </w:tc>
            </w:tr>
            <w:bookmarkEnd w:id="53"/>
            <w:tr w:rsidR="008C17D2" w:rsidRPr="00205E70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C17D2" w:rsidRPr="00205E70" w:rsidRDefault="00350FC4" w:rsidP="008C17D2">
                  <w:pPr>
                    <w:pStyle w:val="TableText"/>
                    <w:jc w:val="center"/>
                  </w:pPr>
                  <w:r>
                    <w:t xml:space="preserve">       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C17D2" w:rsidRPr="00205E70" w:rsidRDefault="008C17D2" w:rsidP="008C17D2">
                  <w:pPr>
                    <w:pStyle w:val="TableText"/>
                  </w:pPr>
                  <w:r w:rsidRPr="00205E70">
                    <w:t xml:space="preserve">Click on the </w:t>
                  </w:r>
                  <w:r w:rsidRPr="002A4491">
                    <w:rPr>
                      <w:b/>
                    </w:rPr>
                    <w:t>Applicant</w:t>
                  </w:r>
                  <w:r w:rsidR="002A4491">
                    <w:rPr>
                      <w:b/>
                    </w:rPr>
                    <w:t>s</w:t>
                  </w:r>
                  <w:r w:rsidRPr="002A4491">
                    <w:rPr>
                      <w:b/>
                    </w:rPr>
                    <w:t xml:space="preserve"> </w:t>
                  </w:r>
                  <w:r w:rsidRPr="00205E70">
                    <w:t>tab.</w:t>
                  </w:r>
                  <w:r w:rsidR="005A5574">
                    <w:t xml:space="preserve"> </w:t>
                  </w:r>
                </w:p>
                <w:p w:rsidR="008C17D2" w:rsidRPr="002A4491" w:rsidRDefault="008C17D2" w:rsidP="008C17D2">
                  <w:pPr>
                    <w:pStyle w:val="TableText"/>
                    <w:rPr>
                      <w:b/>
                    </w:rPr>
                  </w:pPr>
                </w:p>
                <w:p w:rsidR="008C17D2" w:rsidRPr="00205E70" w:rsidRDefault="008C17D2" w:rsidP="008C17D2">
                  <w:pPr>
                    <w:pStyle w:val="TableText"/>
                  </w:pPr>
                  <w:r w:rsidRPr="002A4491">
                    <w:rPr>
                      <w:b/>
                    </w:rPr>
                    <w:t>Result</w:t>
                  </w:r>
                  <w:r w:rsidRPr="00205E70">
                    <w:t>:  The Posting</w:t>
                  </w:r>
                  <w:r w:rsidR="00873ED0" w:rsidRPr="00205E70">
                    <w:t xml:space="preserve"> will display all of the applicants for that posting.</w:t>
                  </w:r>
                </w:p>
                <w:p w:rsidR="008C17D2" w:rsidRPr="00205E70" w:rsidRDefault="00634C3B" w:rsidP="008C17D2">
                  <w:pPr>
                    <w:pStyle w:val="Table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733E578A" wp14:editId="39B1315C">
                            <wp:simplePos x="0" y="0"/>
                            <wp:positionH relativeFrom="column">
                              <wp:posOffset>509905</wp:posOffset>
                            </wp:positionH>
                            <wp:positionV relativeFrom="paragraph">
                              <wp:posOffset>700405</wp:posOffset>
                            </wp:positionV>
                            <wp:extent cx="228600" cy="201930"/>
                            <wp:effectExtent l="0" t="0" r="19050" b="26670"/>
                            <wp:wrapNone/>
                            <wp:docPr id="29" name="Oval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0193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DF60ED6" id="Oval 29" o:spid="_x0000_s1026" style="position:absolute;margin-left:40.15pt;margin-top:55.15pt;width:18pt;height:1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" filled="f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DBF635F" wp14:editId="12542242">
                        <wp:extent cx="3783330" cy="872490"/>
                        <wp:effectExtent l="0" t="0" r="7620" b="381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1"/>
                                <a:srcRect t="8341" r="1063" b="492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83330" cy="8724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17D2" w:rsidRPr="00205E70" w:rsidRDefault="008C17D2" w:rsidP="008C17D2">
                  <w:pPr>
                    <w:pStyle w:val="TableText"/>
                  </w:pPr>
                </w:p>
              </w:tc>
            </w:tr>
            <w:tr w:rsidR="008C17D2" w:rsidRPr="00205E70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C17D2" w:rsidRPr="00205E70" w:rsidRDefault="00195895" w:rsidP="008C17D2">
                  <w:pPr>
                    <w:pStyle w:val="TableText"/>
                    <w:jc w:val="center"/>
                  </w:pPr>
                  <w:r>
                    <w:t>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C17D2" w:rsidRPr="00205E70" w:rsidRDefault="00873ED0" w:rsidP="00BB1A43">
                  <w:pPr>
                    <w:pStyle w:val="TableText"/>
                  </w:pPr>
                  <w:r w:rsidRPr="00205E70">
                    <w:t xml:space="preserve">Click on the </w:t>
                  </w:r>
                  <w:r w:rsidR="00BB1A43" w:rsidRPr="00205E70">
                    <w:t>name of the applicant you wish to review.</w:t>
                  </w:r>
                </w:p>
                <w:p w:rsidR="00BB1A43" w:rsidRPr="00205E70" w:rsidRDefault="00BB1A43" w:rsidP="00BB1A43">
                  <w:pPr>
                    <w:pStyle w:val="TableText"/>
                  </w:pPr>
                </w:p>
                <w:p w:rsidR="00BB1A43" w:rsidRPr="00205E70" w:rsidRDefault="00BB1A43" w:rsidP="00BB1A43">
                  <w:pPr>
                    <w:pStyle w:val="TableText"/>
                  </w:pPr>
                  <w:r w:rsidRPr="00205E70">
                    <w:rPr>
                      <w:b/>
                    </w:rPr>
                    <w:t xml:space="preserve">Result:  </w:t>
                  </w:r>
                  <w:r w:rsidRPr="00205E70">
                    <w:t xml:space="preserve">The Job Application displays. </w:t>
                  </w:r>
                </w:p>
              </w:tc>
            </w:tr>
            <w:tr w:rsidR="008C17D2" w:rsidRPr="00205E70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C17D2" w:rsidRPr="00205E70" w:rsidRDefault="00195895" w:rsidP="008C17D2">
                  <w:pPr>
                    <w:pStyle w:val="TableText"/>
                    <w:jc w:val="center"/>
                  </w:pPr>
                  <w:r>
                    <w:t>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C17D2" w:rsidRPr="00205E70" w:rsidRDefault="008C17D2" w:rsidP="008C17D2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873ED0" w:rsidRPr="00205E70" w:rsidTr="00873ED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73ED0" w:rsidRPr="00205E70" w:rsidRDefault="00873ED0" w:rsidP="00873ED0">
                        <w:pPr>
                          <w:pStyle w:val="TableHeaderText"/>
                          <w:jc w:val="left"/>
                        </w:pPr>
                        <w:bookmarkStart w:id="54" w:name="fs_O5J9mZdNDEaARJyXu9ZHeA_1_1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73ED0" w:rsidRPr="00205E70" w:rsidRDefault="00873ED0" w:rsidP="00873ED0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bookmarkEnd w:id="54"/>
                  <w:tr w:rsidR="00873ED0" w:rsidRPr="00205E70" w:rsidTr="00873ED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73ED0" w:rsidRPr="00205E70" w:rsidRDefault="00873ED0" w:rsidP="00873ED0">
                        <w:pPr>
                          <w:pStyle w:val="TableText"/>
                        </w:pPr>
                        <w:r w:rsidRPr="00205E70">
                          <w:t>You wish to see supplemental documents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73ED0" w:rsidRPr="00205E70" w:rsidRDefault="00873ED0" w:rsidP="00873ED0">
                        <w:pPr>
                          <w:pStyle w:val="TableText"/>
                        </w:pPr>
                        <w:r w:rsidRPr="00205E70">
                          <w:t xml:space="preserve">Scroll to the bottom of the page and select </w:t>
                        </w:r>
                        <w:r w:rsidRPr="00205E70">
                          <w:rPr>
                            <w:b/>
                          </w:rPr>
                          <w:t>View</w:t>
                        </w:r>
                        <w:r w:rsidRPr="00205E70">
                          <w:t xml:space="preserve"> under Combined Documents</w:t>
                        </w:r>
                      </w:p>
                    </w:tc>
                  </w:tr>
                  <w:tr w:rsidR="00873ED0" w:rsidRPr="00205E70" w:rsidTr="00873ED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73ED0" w:rsidRPr="00205E70" w:rsidRDefault="00873ED0" w:rsidP="00873ED0">
                        <w:pPr>
                          <w:pStyle w:val="TableText"/>
                        </w:pPr>
                        <w:r w:rsidRPr="00205E70">
                          <w:t>You do not wish to see supplemental documents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73ED0" w:rsidRPr="00205E70" w:rsidRDefault="00195895" w:rsidP="00873ED0">
                        <w:pPr>
                          <w:pStyle w:val="TableText"/>
                        </w:pPr>
                        <w:r>
                          <w:t>Proceed to the Step 7</w:t>
                        </w:r>
                      </w:p>
                    </w:tc>
                  </w:tr>
                </w:tbl>
                <w:p w:rsidR="00873ED0" w:rsidRPr="00205E70" w:rsidRDefault="00873ED0" w:rsidP="008C17D2">
                  <w:pPr>
                    <w:pStyle w:val="TableText"/>
                  </w:pPr>
                  <w:r w:rsidRPr="00205E70">
                    <w:t xml:space="preserve"> </w:t>
                  </w:r>
                </w:p>
              </w:tc>
            </w:tr>
            <w:tr w:rsidR="00873ED0" w:rsidRPr="00205E70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4491" w:rsidRPr="00205E70" w:rsidRDefault="00195895" w:rsidP="008C17D2">
                  <w:pPr>
                    <w:pStyle w:val="TableText"/>
                    <w:jc w:val="center"/>
                  </w:pPr>
                  <w:r>
                    <w:t>7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3ED0" w:rsidRPr="00205E70" w:rsidRDefault="00873ED0" w:rsidP="008C17D2">
                  <w:pPr>
                    <w:pStyle w:val="TableText"/>
                  </w:pPr>
                  <w:r w:rsidRPr="00205E70">
                    <w:t xml:space="preserve">Click </w:t>
                  </w:r>
                  <w:proofErr w:type="gramStart"/>
                  <w:r w:rsidRPr="00205E70">
                    <w:rPr>
                      <w:b/>
                    </w:rPr>
                    <w:t>Take Action</w:t>
                  </w:r>
                  <w:proofErr w:type="gramEnd"/>
                  <w:r w:rsidRPr="00205E70">
                    <w:rPr>
                      <w:b/>
                    </w:rPr>
                    <w:t xml:space="preserve"> on Job Application</w:t>
                  </w:r>
                  <w:r w:rsidRPr="00205E70">
                    <w:t>.</w:t>
                  </w:r>
                  <w:r w:rsidR="005A5574">
                    <w:t xml:space="preserve"> </w:t>
                  </w:r>
                </w:p>
                <w:p w:rsidR="00873ED0" w:rsidRPr="00205E70" w:rsidRDefault="00873ED0" w:rsidP="008C17D2">
                  <w:pPr>
                    <w:pStyle w:val="TableText"/>
                  </w:pPr>
                </w:p>
                <w:p w:rsidR="00873ED0" w:rsidRDefault="00873ED0" w:rsidP="008C17D2">
                  <w:pPr>
                    <w:pStyle w:val="TableText"/>
                  </w:pPr>
                </w:p>
                <w:p w:rsidR="00BB0C4A" w:rsidRDefault="00634C3B" w:rsidP="008C17D2">
                  <w:pPr>
                    <w:pStyle w:val="TableText"/>
                  </w:pPr>
                  <w:r w:rsidRPr="00205E7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40B30349" wp14:editId="2E91E209">
                            <wp:simplePos x="0" y="0"/>
                            <wp:positionH relativeFrom="column">
                              <wp:posOffset>2604770</wp:posOffset>
                            </wp:positionH>
                            <wp:positionV relativeFrom="paragraph">
                              <wp:posOffset>426085</wp:posOffset>
                            </wp:positionV>
                            <wp:extent cx="1050878" cy="313899"/>
                            <wp:effectExtent l="0" t="0" r="16510" b="10160"/>
                            <wp:wrapNone/>
                            <wp:docPr id="21" name="Oval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50878" cy="31389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CC251EF" id="Oval 21" o:spid="_x0000_s1026" style="position:absolute;margin-left:205.1pt;margin-top:33.55pt;width:82.75pt;height:2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" filled="f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2D9936EE" wp14:editId="69DD231F">
                        <wp:extent cx="3741420" cy="1196340"/>
                        <wp:effectExtent l="0" t="0" r="0" b="381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2"/>
                                <a:srcRect l="1096" t="7785" r="1063" b="340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41420" cy="11963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0C4A" w:rsidRPr="00205E70" w:rsidRDefault="00BB0C4A" w:rsidP="008C17D2">
                  <w:pPr>
                    <w:pStyle w:val="TableText"/>
                  </w:pPr>
                </w:p>
              </w:tc>
            </w:tr>
          </w:tbl>
          <w:p w:rsidR="008C17D2" w:rsidRPr="00205E70" w:rsidRDefault="008C17D2" w:rsidP="00D31FC1">
            <w:pPr>
              <w:pStyle w:val="BlockText"/>
            </w:pPr>
            <w:r w:rsidRPr="00205E70">
              <w:t xml:space="preserve"> </w:t>
            </w:r>
          </w:p>
        </w:tc>
      </w:tr>
    </w:tbl>
    <w:bookmarkEnd w:id="52"/>
    <w:p w:rsidR="001E1D7E" w:rsidRPr="00205E70" w:rsidRDefault="001E1D7E" w:rsidP="001E1D7E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:rsidR="00634C3B" w:rsidRDefault="00634C3B" w:rsidP="006418A7">
      <w:pPr>
        <w:spacing w:after="200" w:line="276" w:lineRule="auto"/>
      </w:pPr>
    </w:p>
    <w:p w:rsidR="00634C3B" w:rsidRDefault="00634C3B" w:rsidP="006418A7">
      <w:pPr>
        <w:spacing w:after="200" w:line="276" w:lineRule="auto"/>
      </w:pPr>
    </w:p>
    <w:p w:rsidR="00634C3B" w:rsidRDefault="00634C3B" w:rsidP="006418A7">
      <w:pPr>
        <w:spacing w:after="200" w:line="276" w:lineRule="auto"/>
      </w:pPr>
    </w:p>
    <w:p w:rsidR="00634C3B" w:rsidRDefault="00634C3B" w:rsidP="006418A7">
      <w:pPr>
        <w:spacing w:after="200" w:line="276" w:lineRule="auto"/>
      </w:pPr>
    </w:p>
    <w:p w:rsidR="00634C3B" w:rsidRDefault="00634C3B" w:rsidP="006418A7">
      <w:pPr>
        <w:spacing w:after="200" w:line="276" w:lineRule="auto"/>
      </w:pPr>
    </w:p>
    <w:p w:rsidR="00195895" w:rsidRPr="00205E70" w:rsidRDefault="00195895" w:rsidP="00195895">
      <w:pPr>
        <w:pStyle w:val="MapTitleContinued"/>
        <w:rPr>
          <w:b w:val="0"/>
          <w:sz w:val="24"/>
        </w:rPr>
      </w:pPr>
      <w:r w:rsidRPr="00205E70">
        <w:t>Applicant Tracking – Review Applicant Pool</w:t>
      </w:r>
      <w:r w:rsidRPr="00205E70">
        <w:rPr>
          <w:b w:val="0"/>
          <w:sz w:val="24"/>
        </w:rPr>
        <w:t xml:space="preserve"> Continued</w:t>
      </w:r>
    </w:p>
    <w:p w:rsidR="001E1D7E" w:rsidRPr="00205E70" w:rsidRDefault="001E1D7E" w:rsidP="001E1D7E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1E1D7E" w:rsidRPr="00205E70" w:rsidTr="001E1D7E">
        <w:tc>
          <w:tcPr>
            <w:tcW w:w="1728" w:type="dxa"/>
            <w:shd w:val="clear" w:color="auto" w:fill="auto"/>
          </w:tcPr>
          <w:p w:rsidR="001E1D7E" w:rsidRPr="00205E70" w:rsidRDefault="001E1D7E" w:rsidP="001E1D7E">
            <w:pPr>
              <w:pStyle w:val="Heading5"/>
            </w:pPr>
            <w:bookmarkStart w:id="55" w:name="_Toc448473750"/>
            <w:bookmarkStart w:id="56" w:name="fs_a7CsRYMU4k06Wc2zKSKMahg" w:colFirst="0" w:colLast="0"/>
            <w:r w:rsidRPr="00205E70">
              <w:t xml:space="preserve">How to Review an Applicant Pool </w:t>
            </w:r>
            <w:r w:rsidRPr="00205E70">
              <w:rPr>
                <w:b w:val="0"/>
              </w:rPr>
              <w:t>continued</w:t>
            </w:r>
            <w:bookmarkEnd w:id="55"/>
          </w:p>
        </w:tc>
        <w:tc>
          <w:tcPr>
            <w:tcW w:w="7438" w:type="dxa"/>
            <w:shd w:val="clear" w:color="auto" w:fill="auto"/>
          </w:tcPr>
          <w:p w:rsidR="001E1D7E" w:rsidRPr="00205E70" w:rsidRDefault="001E1D7E" w:rsidP="001E1D7E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1E1D7E" w:rsidRPr="00205E70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E1D7E" w:rsidRPr="00205E70" w:rsidRDefault="001E1D7E" w:rsidP="001E1D7E">
                  <w:pPr>
                    <w:pStyle w:val="TableHeaderText"/>
                  </w:pPr>
                  <w:bookmarkStart w:id="57" w:name="fs_AUG0N9igdkOcWLc5vRDvuQ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E1D7E" w:rsidRPr="00205E70" w:rsidRDefault="001E1D7E" w:rsidP="001E1D7E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57"/>
            <w:tr w:rsidR="001E1D7E" w:rsidRPr="00205E70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E1D7E" w:rsidRPr="00205E70" w:rsidRDefault="00195895" w:rsidP="001E1D7E">
                  <w:pPr>
                    <w:pStyle w:val="TableText"/>
                    <w:jc w:val="center"/>
                  </w:pPr>
                  <w:r>
                    <w:t>8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E1D7E" w:rsidRPr="00205E70" w:rsidRDefault="001E1D7E" w:rsidP="001E1D7E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044"/>
                    <w:gridCol w:w="3968"/>
                  </w:tblGrid>
                  <w:tr w:rsidR="001E1D7E" w:rsidRPr="00205E70" w:rsidTr="001E1D7E">
                    <w:tc>
                      <w:tcPr>
                        <w:tcW w:w="17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E1D7E" w:rsidRPr="00205E70" w:rsidRDefault="001E1D7E" w:rsidP="001E1D7E">
                        <w:pPr>
                          <w:pStyle w:val="TableHeaderText"/>
                        </w:pPr>
                        <w:bookmarkStart w:id="58" w:name="fs_K0s0QOhKEGkWjKMAymtw_5_2_0" w:colFirst="0" w:colLast="0"/>
                        <w:r w:rsidRPr="00205E70">
                          <w:t>If</w:t>
                        </w:r>
                      </w:p>
                    </w:tc>
                    <w:tc>
                      <w:tcPr>
                        <w:tcW w:w="33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E1D7E" w:rsidRPr="00205E70" w:rsidRDefault="001E1D7E" w:rsidP="001E1D7E">
                        <w:pPr>
                          <w:pStyle w:val="TableHeaderText"/>
                        </w:pPr>
                        <w:r w:rsidRPr="00205E70">
                          <w:t>Then</w:t>
                        </w:r>
                      </w:p>
                    </w:tc>
                  </w:tr>
                  <w:bookmarkEnd w:id="58"/>
                  <w:tr w:rsidR="001E1D7E" w:rsidRPr="00205E70" w:rsidTr="001E1D7E">
                    <w:tc>
                      <w:tcPr>
                        <w:tcW w:w="17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E1D7E" w:rsidRPr="00205E70" w:rsidRDefault="001E1D7E" w:rsidP="001E1D7E">
                        <w:pPr>
                          <w:pStyle w:val="TableText"/>
                        </w:pPr>
                        <w:r w:rsidRPr="00205E70">
                          <w:t>You are recommending the candidate</w:t>
                        </w:r>
                      </w:p>
                    </w:tc>
                    <w:tc>
                      <w:tcPr>
                        <w:tcW w:w="33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E1D7E" w:rsidRPr="00205E70" w:rsidRDefault="001E1D7E" w:rsidP="001E1D7E">
                        <w:pPr>
                          <w:pStyle w:val="TableText"/>
                        </w:pPr>
                        <w:r w:rsidRPr="00205E70">
                          <w:t>Change status to Send to Recommended for Hire</w:t>
                        </w:r>
                      </w:p>
                      <w:p w:rsidR="001E1D7E" w:rsidRPr="00205E70" w:rsidRDefault="001E1D7E" w:rsidP="001E1D7E">
                        <w:pPr>
                          <w:pStyle w:val="TableText"/>
                        </w:pPr>
                      </w:p>
                      <w:p w:rsidR="001E1D7E" w:rsidRPr="00205E70" w:rsidRDefault="001E1D7E" w:rsidP="001E1D7E">
                        <w:pPr>
                          <w:pStyle w:val="TableText"/>
                        </w:pPr>
                        <w:r w:rsidRPr="00872FB4">
                          <w:rPr>
                            <w:b/>
                          </w:rPr>
                          <w:t>Result:</w:t>
                        </w:r>
                        <w:r w:rsidRPr="00205E70">
                          <w:t xml:space="preserve">  The Start Hiring Proposal option appears in the </w:t>
                        </w:r>
                        <w:proofErr w:type="gramStart"/>
                        <w:r w:rsidRPr="00205E70">
                          <w:t>Take Action</w:t>
                        </w:r>
                        <w:proofErr w:type="gramEnd"/>
                        <w:r w:rsidRPr="00205E70">
                          <w:t xml:space="preserve"> on Job Application section.</w:t>
                        </w:r>
                      </w:p>
                    </w:tc>
                  </w:tr>
                  <w:tr w:rsidR="001E1D7E" w:rsidRPr="00205E70" w:rsidTr="001E1D7E">
                    <w:tc>
                      <w:tcPr>
                        <w:tcW w:w="17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E1D7E" w:rsidRPr="00205E70" w:rsidRDefault="001E1D7E" w:rsidP="001E1D7E">
                        <w:pPr>
                          <w:pStyle w:val="TableText"/>
                        </w:pPr>
                        <w:r w:rsidRPr="00205E70">
                          <w:t>You are not recommending for hire</w:t>
                        </w:r>
                      </w:p>
                    </w:tc>
                    <w:tc>
                      <w:tcPr>
                        <w:tcW w:w="33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E1D7E" w:rsidRPr="00205E70" w:rsidRDefault="001E1D7E" w:rsidP="001E1D7E">
                        <w:pPr>
                          <w:pStyle w:val="TableText"/>
                        </w:pPr>
                        <w:r w:rsidRPr="00205E70">
                          <w:t xml:space="preserve">Choose the appropriate workflow action </w:t>
                        </w:r>
                      </w:p>
                    </w:tc>
                  </w:tr>
                </w:tbl>
                <w:p w:rsidR="001E1D7E" w:rsidRPr="00205E70" w:rsidRDefault="001E1D7E" w:rsidP="001E1D7E">
                  <w:pPr>
                    <w:pStyle w:val="TableText"/>
                  </w:pPr>
                  <w:r w:rsidRPr="00205E70">
                    <w:t xml:space="preserve"> </w:t>
                  </w:r>
                </w:p>
              </w:tc>
            </w:tr>
            <w:tr w:rsidR="00BB1A43" w:rsidRPr="00205E70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195895" w:rsidP="001E1D7E">
                  <w:pPr>
                    <w:pStyle w:val="TableText"/>
                    <w:jc w:val="center"/>
                  </w:pPr>
                  <w:r>
                    <w:t>9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95" w:rsidRDefault="00BB1A43" w:rsidP="001E1D7E">
                  <w:pPr>
                    <w:pStyle w:val="TableText"/>
                  </w:pPr>
                  <w:r w:rsidRPr="00205E70">
                    <w:t xml:space="preserve">To move to the next applicant, click </w:t>
                  </w:r>
                  <w:r w:rsidRPr="00205E70">
                    <w:rPr>
                      <w:b/>
                    </w:rPr>
                    <w:t>Next</w:t>
                  </w:r>
                  <w:r w:rsidRPr="00205E70">
                    <w:t xml:space="preserve"> at the top of the page.</w:t>
                  </w:r>
                </w:p>
                <w:p w:rsidR="00195895" w:rsidRPr="00205E70" w:rsidRDefault="00195895" w:rsidP="001E1D7E">
                  <w:pPr>
                    <w:pStyle w:val="TableText"/>
                  </w:pPr>
                  <w:r>
                    <w:t xml:space="preserve">           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63995438" wp14:editId="0C40E122">
                        <wp:extent cx="1836420" cy="781050"/>
                        <wp:effectExtent l="0" t="0" r="0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3"/>
                                <a:srcRect l="21920" t="50370" r="960" b="62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781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1A43" w:rsidRPr="00205E70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195895" w:rsidP="001E1D7E">
                  <w:pPr>
                    <w:pStyle w:val="TableText"/>
                    <w:jc w:val="center"/>
                  </w:pPr>
                  <w:r>
                    <w:t>10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BB1A43" w:rsidP="001E1D7E">
                  <w:pPr>
                    <w:pStyle w:val="TableText"/>
                  </w:pPr>
                  <w:r w:rsidRPr="00205E70">
                    <w:t>Review all additional applicants as needed.</w:t>
                  </w:r>
                </w:p>
              </w:tc>
            </w:tr>
            <w:tr w:rsidR="00BB1A43" w:rsidRPr="00205E70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195895" w:rsidP="001E1D7E">
                  <w:pPr>
                    <w:pStyle w:val="TableText"/>
                    <w:jc w:val="center"/>
                  </w:pPr>
                  <w:r>
                    <w:t>11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BB1A43" w:rsidP="001E1D7E">
                  <w:pPr>
                    <w:pStyle w:val="TableText"/>
                  </w:pPr>
                  <w:r w:rsidRPr="00205E70">
                    <w:t xml:space="preserve">Click </w:t>
                  </w:r>
                  <w:proofErr w:type="gramStart"/>
                  <w:r w:rsidRPr="00205E70">
                    <w:t>Take Action</w:t>
                  </w:r>
                  <w:proofErr w:type="gramEnd"/>
                  <w:r w:rsidRPr="00205E70">
                    <w:t xml:space="preserve"> on Job Application and change the applicant status to the appropriate work flow actions:</w:t>
                  </w:r>
                </w:p>
                <w:p w:rsidR="00BB1A43" w:rsidRPr="00205E70" w:rsidRDefault="00BB1A43" w:rsidP="001E1D7E">
                  <w:pPr>
                    <w:pStyle w:val="TableText"/>
                  </w:pPr>
                </w:p>
                <w:p w:rsidR="00BB1A43" w:rsidRPr="00205E70" w:rsidRDefault="00BB1A43" w:rsidP="001E1D7E">
                  <w:pPr>
                    <w:pStyle w:val="TableText"/>
                  </w:pPr>
                  <w:r w:rsidRPr="00205E70">
                    <w:t xml:space="preserve">Ex:  Recommended for hire </w:t>
                  </w:r>
                </w:p>
              </w:tc>
            </w:tr>
            <w:tr w:rsidR="00195895" w:rsidRPr="00205E70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95" w:rsidRDefault="00195895" w:rsidP="001E1D7E">
                  <w:pPr>
                    <w:pStyle w:val="TableText"/>
                    <w:jc w:val="center"/>
                  </w:pPr>
                  <w:r>
                    <w:t>12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95" w:rsidRPr="00205E70" w:rsidRDefault="00195895" w:rsidP="001E1D7E">
                  <w:pPr>
                    <w:pStyle w:val="TableText"/>
                  </w:pPr>
                  <w:r>
                    <w:t xml:space="preserve">At this time, if the posting does not have a close date, inform HR/Academic Affairs to close your posting. </w:t>
                  </w:r>
                </w:p>
              </w:tc>
            </w:tr>
          </w:tbl>
          <w:p w:rsidR="001E1D7E" w:rsidRPr="00205E70" w:rsidRDefault="001E1D7E" w:rsidP="001E1D7E">
            <w:pPr>
              <w:pStyle w:val="BlockText"/>
            </w:pPr>
            <w:r w:rsidRPr="00205E70">
              <w:t xml:space="preserve"> </w:t>
            </w:r>
          </w:p>
        </w:tc>
      </w:tr>
    </w:tbl>
    <w:bookmarkEnd w:id="56"/>
    <w:p w:rsidR="00BB1A43" w:rsidRPr="00205E70" w:rsidRDefault="00BB1A43" w:rsidP="00BB1A43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:rsidR="00BB1A43" w:rsidRPr="00205E70" w:rsidRDefault="00BB1A43">
      <w:pPr>
        <w:spacing w:after="200" w:line="276" w:lineRule="auto"/>
        <w:rPr>
          <w:szCs w:val="20"/>
        </w:rPr>
      </w:pPr>
      <w:r w:rsidRPr="00205E70">
        <w:br w:type="page"/>
      </w:r>
    </w:p>
    <w:p w:rsidR="00195895" w:rsidRPr="00205E70" w:rsidRDefault="00195895" w:rsidP="00195895">
      <w:pPr>
        <w:pStyle w:val="MapTitleContinued"/>
        <w:rPr>
          <w:b w:val="0"/>
          <w:sz w:val="24"/>
        </w:rPr>
      </w:pPr>
      <w:r w:rsidRPr="00205E70">
        <w:t>Applicant Tracking – Review Applicant Pool</w:t>
      </w:r>
      <w:r w:rsidRPr="00205E70">
        <w:rPr>
          <w:b w:val="0"/>
          <w:sz w:val="24"/>
        </w:rPr>
        <w:t xml:space="preserve"> Continued</w:t>
      </w:r>
    </w:p>
    <w:p w:rsidR="00BB1A43" w:rsidRPr="00205E70" w:rsidRDefault="00BB1A43" w:rsidP="00BB1A43">
      <w:pPr>
        <w:pStyle w:val="BlockLine"/>
      </w:pPr>
    </w:p>
    <w:p w:rsidR="00AF7653" w:rsidRPr="00205E70" w:rsidRDefault="00AF7653" w:rsidP="00BB1A43">
      <w:pPr>
        <w:jc w:val="center"/>
        <w:rPr>
          <w:b/>
          <w:sz w:val="32"/>
          <w:szCs w:val="32"/>
        </w:rPr>
      </w:pPr>
      <w:proofErr w:type="gramStart"/>
      <w:r w:rsidRPr="00205E70">
        <w:rPr>
          <w:b/>
          <w:sz w:val="32"/>
          <w:szCs w:val="32"/>
        </w:rPr>
        <w:t>Take Action</w:t>
      </w:r>
      <w:proofErr w:type="gramEnd"/>
      <w:r w:rsidRPr="00205E70">
        <w:rPr>
          <w:b/>
          <w:sz w:val="32"/>
          <w:szCs w:val="32"/>
        </w:rPr>
        <w:t xml:space="preserve"> on Job Applicant Statu</w:t>
      </w:r>
      <w:r w:rsidR="00BB1A43" w:rsidRPr="00205E70">
        <w:rPr>
          <w:b/>
          <w:sz w:val="32"/>
          <w:szCs w:val="32"/>
        </w:rPr>
        <w:t>s</w:t>
      </w:r>
    </w:p>
    <w:p w:rsidR="00AF7653" w:rsidRPr="00205E70" w:rsidRDefault="00AF7653" w:rsidP="00AF7653">
      <w:pPr>
        <w:jc w:val="both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5"/>
        <w:gridCol w:w="5571"/>
      </w:tblGrid>
      <w:tr w:rsidR="00AF7653" w:rsidRPr="00205E70" w:rsidTr="00195895">
        <w:tc>
          <w:tcPr>
            <w:tcW w:w="3445" w:type="dxa"/>
          </w:tcPr>
          <w:p w:rsidR="00AF7653" w:rsidRPr="00205E70" w:rsidRDefault="00AF7653" w:rsidP="00AF7653">
            <w:pPr>
              <w:jc w:val="center"/>
              <w:rPr>
                <w:b/>
              </w:rPr>
            </w:pPr>
            <w:r w:rsidRPr="00205E70">
              <w:rPr>
                <w:b/>
              </w:rPr>
              <w:t>Work Flow Actions</w:t>
            </w:r>
          </w:p>
        </w:tc>
        <w:tc>
          <w:tcPr>
            <w:tcW w:w="5571" w:type="dxa"/>
          </w:tcPr>
          <w:p w:rsidR="00AF7653" w:rsidRPr="00205E70" w:rsidRDefault="00AF7653" w:rsidP="00AF7653">
            <w:pPr>
              <w:jc w:val="center"/>
              <w:rPr>
                <w:b/>
              </w:rPr>
            </w:pPr>
            <w:r w:rsidRPr="00205E70">
              <w:rPr>
                <w:b/>
              </w:rPr>
              <w:t>Description</w:t>
            </w:r>
          </w:p>
        </w:tc>
      </w:tr>
      <w:tr w:rsidR="00AF7653" w:rsidRPr="00205E70" w:rsidTr="00195895">
        <w:tc>
          <w:tcPr>
            <w:tcW w:w="3445" w:type="dxa"/>
          </w:tcPr>
          <w:p w:rsidR="00AF7653" w:rsidRPr="00205E70" w:rsidRDefault="00195895" w:rsidP="00E730ED">
            <w:pPr>
              <w:jc w:val="both"/>
            </w:pPr>
            <w:r>
              <w:t>Send to Further Consideration</w:t>
            </w:r>
          </w:p>
        </w:tc>
        <w:tc>
          <w:tcPr>
            <w:tcW w:w="5571" w:type="dxa"/>
          </w:tcPr>
          <w:p w:rsidR="00AF7653" w:rsidRPr="00205E70" w:rsidRDefault="00195895" w:rsidP="00195895">
            <w:pPr>
              <w:jc w:val="both"/>
            </w:pPr>
            <w:r>
              <w:t>Select for applicant on the short list, who have a possibility of an interview. (Faculty recruitment)</w:t>
            </w:r>
            <w:r w:rsidR="00AF7653" w:rsidRPr="00205E70">
              <w:t xml:space="preserve"> </w:t>
            </w:r>
          </w:p>
        </w:tc>
      </w:tr>
      <w:tr w:rsidR="00AF7653" w:rsidRPr="00205E70" w:rsidTr="00195895">
        <w:tc>
          <w:tcPr>
            <w:tcW w:w="3445" w:type="dxa"/>
          </w:tcPr>
          <w:p w:rsidR="00AF7653" w:rsidRPr="00205E70" w:rsidRDefault="00195895" w:rsidP="00E730ED">
            <w:pPr>
              <w:jc w:val="both"/>
            </w:pPr>
            <w:r>
              <w:t>Send to Not Best Qualified</w:t>
            </w:r>
          </w:p>
        </w:tc>
        <w:tc>
          <w:tcPr>
            <w:tcW w:w="5571" w:type="dxa"/>
          </w:tcPr>
          <w:p w:rsidR="00AF7653" w:rsidRPr="00205E70" w:rsidRDefault="00AF7653" w:rsidP="00E730ED">
            <w:pPr>
              <w:jc w:val="both"/>
            </w:pPr>
            <w:r w:rsidRPr="00205E70">
              <w:t>Document how the applicant did not meet the job selection criteria</w:t>
            </w:r>
          </w:p>
        </w:tc>
      </w:tr>
      <w:tr w:rsidR="00AF7653" w:rsidRPr="00205E70" w:rsidTr="00195895">
        <w:tc>
          <w:tcPr>
            <w:tcW w:w="3445" w:type="dxa"/>
          </w:tcPr>
          <w:p w:rsidR="00AF7653" w:rsidRPr="00205E70" w:rsidRDefault="00195895" w:rsidP="00E730ED">
            <w:pPr>
              <w:jc w:val="both"/>
            </w:pPr>
            <w:r>
              <w:t>Send to Not Current University Student</w:t>
            </w:r>
          </w:p>
        </w:tc>
        <w:tc>
          <w:tcPr>
            <w:tcW w:w="5571" w:type="dxa"/>
          </w:tcPr>
          <w:p w:rsidR="00AF7653" w:rsidRPr="00205E70" w:rsidRDefault="00195895" w:rsidP="00E730ED">
            <w:pPr>
              <w:jc w:val="both"/>
            </w:pPr>
            <w:r>
              <w:t xml:space="preserve">Not currently enrolled at UNC Charlotte as a degree seeking student. </w:t>
            </w:r>
            <w:r w:rsidR="00AF7653" w:rsidRPr="00205E70">
              <w:t xml:space="preserve"> </w:t>
            </w:r>
            <w:r w:rsidR="009B4296">
              <w:t>(Student recruitment)</w:t>
            </w:r>
          </w:p>
        </w:tc>
      </w:tr>
      <w:tr w:rsidR="00AF7653" w:rsidRPr="00205E70" w:rsidTr="00195895">
        <w:tc>
          <w:tcPr>
            <w:tcW w:w="3445" w:type="dxa"/>
          </w:tcPr>
          <w:p w:rsidR="00AF7653" w:rsidRPr="00205E70" w:rsidRDefault="00AF7653" w:rsidP="00E730ED">
            <w:pPr>
              <w:jc w:val="both"/>
            </w:pPr>
            <w:r w:rsidRPr="00205E70">
              <w:t>Recommend for Hire</w:t>
            </w:r>
          </w:p>
        </w:tc>
        <w:tc>
          <w:tcPr>
            <w:tcW w:w="5571" w:type="dxa"/>
          </w:tcPr>
          <w:p w:rsidR="00AF7653" w:rsidRPr="00205E70" w:rsidRDefault="00AF7653" w:rsidP="00E730ED">
            <w:pPr>
              <w:jc w:val="both"/>
            </w:pPr>
            <w:r w:rsidRPr="00205E70">
              <w:t xml:space="preserve">Chosen candidate and the status the applicant will need to be in to begin the hiring proposal. </w:t>
            </w:r>
          </w:p>
        </w:tc>
      </w:tr>
    </w:tbl>
    <w:p w:rsidR="00AF7653" w:rsidRPr="00205E70" w:rsidRDefault="00AF7653">
      <w:pPr>
        <w:spacing w:after="200" w:line="276" w:lineRule="auto"/>
        <w:rPr>
          <w:rFonts w:ascii="Arial" w:hAnsi="Arial" w:cs="Arial"/>
          <w:b/>
          <w:sz w:val="32"/>
          <w:szCs w:val="20"/>
        </w:rPr>
      </w:pPr>
      <w:bookmarkStart w:id="59" w:name="fs_IdQkeerv0qbKLlJlat4DA"/>
      <w:r w:rsidRPr="00205E70">
        <w:br w:type="page"/>
      </w:r>
    </w:p>
    <w:p w:rsidR="00EF3486" w:rsidRPr="00205E70" w:rsidRDefault="00EF3486" w:rsidP="00EF3486">
      <w:pPr>
        <w:pStyle w:val="Heading4"/>
      </w:pPr>
      <w:bookmarkStart w:id="60" w:name="_Toc419703874"/>
      <w:bookmarkStart w:id="61" w:name="_Toc448473751"/>
      <w:bookmarkStart w:id="62" w:name="fs_EhKXSQEOkWEg67VoGncGQ"/>
      <w:r w:rsidRPr="00205E70">
        <w:t>Applicant Tracking</w:t>
      </w:r>
      <w:r w:rsidR="00997BB1" w:rsidRPr="00205E70">
        <w:t xml:space="preserve"> </w:t>
      </w:r>
      <w:r w:rsidRPr="00205E70">
        <w:t>-</w:t>
      </w:r>
      <w:r w:rsidR="00997BB1" w:rsidRPr="00205E70">
        <w:t xml:space="preserve"> </w:t>
      </w:r>
      <w:r w:rsidRPr="00205E70">
        <w:t>Creating a Hiring Proposal</w:t>
      </w:r>
      <w:bookmarkEnd w:id="60"/>
      <w:bookmarkEnd w:id="61"/>
    </w:p>
    <w:bookmarkEnd w:id="50"/>
    <w:bookmarkEnd w:id="59"/>
    <w:bookmarkEnd w:id="62"/>
    <w:p w:rsidR="00EF3486" w:rsidRPr="00205E70" w:rsidRDefault="00EF3486" w:rsidP="00EF3486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EF3486" w:rsidRPr="00205E70" w:rsidTr="00EE5C44">
        <w:tc>
          <w:tcPr>
            <w:tcW w:w="1728" w:type="dxa"/>
            <w:shd w:val="clear" w:color="auto" w:fill="auto"/>
          </w:tcPr>
          <w:p w:rsidR="00EF3486" w:rsidRPr="00205E70" w:rsidRDefault="00EF3486" w:rsidP="00EE5C44">
            <w:pPr>
              <w:pStyle w:val="Heading5"/>
            </w:pPr>
            <w:bookmarkStart w:id="63" w:name="_Toc419703875"/>
            <w:bookmarkStart w:id="64" w:name="_Toc448473752"/>
            <w:bookmarkStart w:id="65" w:name="fs_XnJtfJ2n3k2xbcn53tfDgw" w:colFirst="0" w:colLast="0"/>
            <w:r w:rsidRPr="00205E70">
              <w:t>Introduction</w:t>
            </w:r>
            <w:bookmarkEnd w:id="63"/>
            <w:bookmarkEnd w:id="64"/>
          </w:p>
        </w:tc>
        <w:tc>
          <w:tcPr>
            <w:tcW w:w="7438" w:type="dxa"/>
            <w:shd w:val="clear" w:color="auto" w:fill="auto"/>
          </w:tcPr>
          <w:p w:rsidR="00AF7653" w:rsidRPr="00205E70" w:rsidRDefault="00997BB1" w:rsidP="00997BB1">
            <w:r w:rsidRPr="00205E70">
              <w:t xml:space="preserve">The </w:t>
            </w:r>
            <w:r w:rsidR="00AF7653" w:rsidRPr="00205E70">
              <w:t xml:space="preserve">Create Hiring Proposal action </w:t>
            </w:r>
            <w:r w:rsidR="00195895">
              <w:t xml:space="preserve">identifies the candidate(s) selected for the posted position. </w:t>
            </w:r>
          </w:p>
          <w:p w:rsidR="00AF7653" w:rsidRPr="00205E70" w:rsidRDefault="00AF7653" w:rsidP="00997BB1"/>
          <w:p w:rsidR="00997BB1" w:rsidRPr="00205E70" w:rsidRDefault="00997BB1" w:rsidP="00195895"/>
        </w:tc>
      </w:tr>
      <w:bookmarkEnd w:id="65"/>
    </w:tbl>
    <w:p w:rsidR="00EE5C44" w:rsidRPr="00205E70" w:rsidRDefault="00EE5C44" w:rsidP="00DA263D">
      <w:pPr>
        <w:pStyle w:val="BlockLine"/>
        <w:jc w:val="right"/>
        <w:rPr>
          <w:sz w:val="16"/>
          <w:szCs w:val="16"/>
        </w:rPr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BB48DA" w:rsidRPr="00205E70" w:rsidTr="00BB48DA">
        <w:tc>
          <w:tcPr>
            <w:tcW w:w="1728" w:type="dxa"/>
            <w:shd w:val="clear" w:color="auto" w:fill="auto"/>
          </w:tcPr>
          <w:p w:rsidR="00BB48DA" w:rsidRPr="00205E70" w:rsidRDefault="00BB48DA" w:rsidP="00BB48DA">
            <w:pPr>
              <w:pStyle w:val="Heading5"/>
            </w:pPr>
            <w:bookmarkStart w:id="66" w:name="_Toc419703876"/>
            <w:bookmarkStart w:id="67" w:name="_Toc448473753"/>
            <w:bookmarkStart w:id="68" w:name="fs_a8QJN5fJG0EmAN6QBL4L1g" w:colFirst="0" w:colLast="0"/>
            <w:r w:rsidRPr="00205E70">
              <w:t>How to Create a Hiring Proposal</w:t>
            </w:r>
            <w:bookmarkEnd w:id="66"/>
            <w:bookmarkEnd w:id="67"/>
          </w:p>
        </w:tc>
        <w:tc>
          <w:tcPr>
            <w:tcW w:w="7438" w:type="dxa"/>
            <w:shd w:val="clear" w:color="auto" w:fill="auto"/>
          </w:tcPr>
          <w:p w:rsidR="00BB48DA" w:rsidRPr="00205E70" w:rsidRDefault="00BB48DA" w:rsidP="00BB48DA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BB48DA" w:rsidRPr="00205E70" w:rsidTr="00E14192">
              <w:trPr>
                <w:trHeight w:val="359"/>
              </w:trPr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48DA" w:rsidRPr="00205E70" w:rsidRDefault="00BB48DA" w:rsidP="00BB48DA">
                  <w:pPr>
                    <w:pStyle w:val="TableHeaderText"/>
                  </w:pPr>
                  <w:bookmarkStart w:id="69" w:name="fs_e19Q3CukEU4TPVKBaeDg_0_0_0" w:colFirst="0" w:colLast="0"/>
                  <w:bookmarkStart w:id="70" w:name="fs_x0JFbaAQukGrWj1z5XKYWw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48DA" w:rsidRPr="00205E70" w:rsidRDefault="00BB48DA" w:rsidP="00BB48DA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69"/>
            <w:tr w:rsidR="00E14192" w:rsidRPr="00205E70" w:rsidTr="00BB48DA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14192" w:rsidRPr="00195895" w:rsidRDefault="00E14192" w:rsidP="00BB48DA">
                  <w:pPr>
                    <w:pStyle w:val="TableHeaderText"/>
                    <w:rPr>
                      <w:b w:val="0"/>
                    </w:rPr>
                  </w:pPr>
                  <w:r w:rsidRPr="00195895">
                    <w:rPr>
                      <w:b w:val="0"/>
                    </w:rPr>
                    <w:t>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14192" w:rsidRPr="00E14192" w:rsidRDefault="00E14192" w:rsidP="00E14192">
                  <w:pPr>
                    <w:pStyle w:val="TableHeaderText"/>
                    <w:jc w:val="left"/>
                    <w:rPr>
                      <w:b w:val="0"/>
                    </w:rPr>
                  </w:pPr>
                  <w:r w:rsidRPr="00E14192">
                    <w:rPr>
                      <w:b w:val="0"/>
                    </w:rPr>
                    <w:t>Click the candidate’s name</w:t>
                  </w:r>
                  <w:r>
                    <w:rPr>
                      <w:b w:val="0"/>
                    </w:rPr>
                    <w:t xml:space="preserve"> from</w:t>
                  </w:r>
                  <w:r w:rsidRPr="00E14192">
                    <w:rPr>
                      <w:b w:val="0"/>
                    </w:rPr>
                    <w:t xml:space="preserve"> the Applicants tab.</w:t>
                  </w:r>
                </w:p>
              </w:tc>
            </w:tr>
            <w:tr w:rsidR="00195895" w:rsidRPr="00205E70" w:rsidTr="00BB48DA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95" w:rsidRPr="00195895" w:rsidRDefault="00195895" w:rsidP="00BB48DA">
                  <w:pPr>
                    <w:pStyle w:val="TableHeaderText"/>
                    <w:rPr>
                      <w:b w:val="0"/>
                    </w:rPr>
                  </w:pPr>
                  <w:r>
                    <w:rPr>
                      <w:b w:val="0"/>
                    </w:rPr>
                    <w:t>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95" w:rsidRDefault="00195895" w:rsidP="00E14192">
                  <w:pPr>
                    <w:pStyle w:val="TableHeaderText"/>
                    <w:jc w:val="left"/>
                    <w:rPr>
                      <w:b w:val="0"/>
                    </w:rPr>
                  </w:pPr>
                  <w:r>
                    <w:rPr>
                      <w:b w:val="0"/>
                    </w:rPr>
                    <w:t>Change the applicant’s status to Send to Recommend for Hire</w:t>
                  </w:r>
                </w:p>
                <w:p w:rsidR="00195895" w:rsidRDefault="00195895" w:rsidP="00E14192">
                  <w:pPr>
                    <w:pStyle w:val="TableHeaderText"/>
                    <w:jc w:val="left"/>
                    <w:rPr>
                      <w:b w:val="0"/>
                    </w:rPr>
                  </w:pPr>
                  <w:r w:rsidRPr="00205E7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30098156" wp14:editId="77B38B9E">
                            <wp:simplePos x="0" y="0"/>
                            <wp:positionH relativeFrom="column">
                              <wp:posOffset>2919095</wp:posOffset>
                            </wp:positionH>
                            <wp:positionV relativeFrom="paragraph">
                              <wp:posOffset>386715</wp:posOffset>
                            </wp:positionV>
                            <wp:extent cx="614149" cy="387466"/>
                            <wp:effectExtent l="0" t="0" r="14605" b="12700"/>
                            <wp:wrapNone/>
                            <wp:docPr id="23" name="Oval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14149" cy="38746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87AF4E0" id="Oval 23" o:spid="_x0000_s1026" style="position:absolute;margin-left:229.85pt;margin-top:30.45pt;width:48.35pt;height:3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" filled="f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3E002243" wp14:editId="262F338A">
                        <wp:extent cx="3823970" cy="831273"/>
                        <wp:effectExtent l="0" t="0" r="5080" b="6985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4"/>
                                <a:srcRect t="8425" r="-8" b="511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24321" cy="831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5895" w:rsidRDefault="00195895" w:rsidP="00E14192">
                  <w:pPr>
                    <w:pStyle w:val="TableHeaderText"/>
                    <w:jc w:val="left"/>
                    <w:rPr>
                      <w:b w:val="0"/>
                    </w:rPr>
                  </w:pPr>
                </w:p>
                <w:p w:rsidR="00195895" w:rsidRPr="00E14192" w:rsidRDefault="00195895" w:rsidP="00E14192">
                  <w:pPr>
                    <w:pStyle w:val="TableHeaderText"/>
                    <w:jc w:val="left"/>
                    <w:rPr>
                      <w:b w:val="0"/>
                    </w:rPr>
                  </w:pPr>
                  <w:r w:rsidRPr="00195895">
                    <w:t>Result:</w:t>
                  </w:r>
                  <w:r>
                    <w:rPr>
                      <w:b w:val="0"/>
                    </w:rPr>
                    <w:t xml:space="preserve"> Start Hiring Proposal link will appear. </w:t>
                  </w:r>
                </w:p>
              </w:tc>
            </w:tr>
            <w:bookmarkEnd w:id="70"/>
            <w:tr w:rsidR="00BB48DA" w:rsidRPr="00205E70" w:rsidTr="00195895">
              <w:trPr>
                <w:trHeight w:val="1529"/>
              </w:trPr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48DA" w:rsidRPr="00205E70" w:rsidRDefault="00195895" w:rsidP="00BB48DA">
                  <w:pPr>
                    <w:pStyle w:val="TableText"/>
                    <w:jc w:val="center"/>
                  </w:pPr>
                  <w:r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48DA" w:rsidRDefault="002A4491" w:rsidP="00BB48DA">
                  <w:pPr>
                    <w:pStyle w:val="TableText"/>
                  </w:pPr>
                  <w:r>
                    <w:t xml:space="preserve">Click </w:t>
                  </w:r>
                  <w:r w:rsidRPr="00BB0C4A">
                    <w:rPr>
                      <w:b/>
                    </w:rPr>
                    <w:t>Start Hiring Proposal</w:t>
                  </w:r>
                  <w:r>
                    <w:t>.</w:t>
                  </w:r>
                </w:p>
                <w:p w:rsidR="00195895" w:rsidRDefault="00195895" w:rsidP="00BB48DA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7BD90EBE" wp14:editId="51179884">
                        <wp:extent cx="1683327" cy="770374"/>
                        <wp:effectExtent l="0" t="0" r="0" b="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5"/>
                                <a:srcRect t="19211" r="65943" b="517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6162" cy="7762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5895" w:rsidRPr="00205E70" w:rsidRDefault="00195895" w:rsidP="00BB48DA">
                  <w:pPr>
                    <w:pStyle w:val="TableText"/>
                  </w:pPr>
                  <w:r w:rsidRPr="00205E70">
                    <w:rPr>
                      <w:b/>
                    </w:rPr>
                    <w:t>Result</w:t>
                  </w:r>
                  <w:r w:rsidRPr="00205E70">
                    <w:t>:  The Hiring Proposal displays.</w:t>
                  </w:r>
                </w:p>
              </w:tc>
            </w:tr>
          </w:tbl>
          <w:p w:rsidR="00BB48DA" w:rsidRPr="00205E70" w:rsidRDefault="00BB48DA" w:rsidP="00BB48DA">
            <w:pPr>
              <w:pStyle w:val="BlockText"/>
            </w:pPr>
            <w:r w:rsidRPr="00205E70">
              <w:t xml:space="preserve"> </w:t>
            </w:r>
          </w:p>
        </w:tc>
      </w:tr>
    </w:tbl>
    <w:bookmarkEnd w:id="68"/>
    <w:p w:rsidR="006C0B2A" w:rsidRPr="00205E70" w:rsidRDefault="006C0B2A" w:rsidP="006C0B2A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:rsidR="006C0B2A" w:rsidRPr="00205E70" w:rsidRDefault="006C0B2A">
      <w:pPr>
        <w:spacing w:after="200" w:line="276" w:lineRule="auto"/>
        <w:rPr>
          <w:szCs w:val="20"/>
        </w:rPr>
      </w:pPr>
      <w:r w:rsidRPr="00205E70">
        <w:br w:type="page"/>
      </w:r>
    </w:p>
    <w:p w:rsidR="006C0B2A" w:rsidRPr="00205E70" w:rsidRDefault="00EE0D35" w:rsidP="006C0B2A">
      <w:pPr>
        <w:pStyle w:val="MapTitleContinued"/>
        <w:rPr>
          <w:b w:val="0"/>
          <w:sz w:val="24"/>
        </w:rPr>
      </w:pPr>
      <w:fldSimple w:instr="STYLEREF  &quot;Map Title&quot;  \* MERGEFORMAT ">
        <w:r w:rsidR="000F6637" w:rsidRPr="000F6637">
          <w:rPr>
            <w:bCs/>
            <w:noProof/>
          </w:rPr>
          <w:t>Applicant Tracking - Creating a Hiring</w:t>
        </w:r>
        <w:r w:rsidR="000F6637">
          <w:rPr>
            <w:noProof/>
          </w:rPr>
          <w:t xml:space="preserve"> Proposal</w:t>
        </w:r>
      </w:fldSimple>
      <w:r w:rsidR="006C0B2A" w:rsidRPr="00205E70">
        <w:rPr>
          <w:b w:val="0"/>
          <w:sz w:val="24"/>
        </w:rPr>
        <w:t>, Continued</w:t>
      </w:r>
    </w:p>
    <w:p w:rsidR="006C0B2A" w:rsidRPr="00205E70" w:rsidRDefault="006C0B2A" w:rsidP="006C0B2A">
      <w:pPr>
        <w:pStyle w:val="BlockLine"/>
      </w:pPr>
    </w:p>
    <w:tbl>
      <w:tblPr>
        <w:tblW w:w="9166" w:type="dxa"/>
        <w:tblLook w:val="0000" w:firstRow="0" w:lastRow="0" w:firstColumn="0" w:lastColumn="0" w:noHBand="0" w:noVBand="0"/>
      </w:tblPr>
      <w:tblGrid>
        <w:gridCol w:w="1728"/>
        <w:gridCol w:w="7438"/>
      </w:tblGrid>
      <w:tr w:rsidR="00BB1A43" w:rsidRPr="00205E70" w:rsidTr="002C38BF">
        <w:tc>
          <w:tcPr>
            <w:tcW w:w="1728" w:type="dxa"/>
          </w:tcPr>
          <w:p w:rsidR="00BB1A43" w:rsidRPr="00205E70" w:rsidRDefault="00BB1A43" w:rsidP="006C0B2A">
            <w:pPr>
              <w:pStyle w:val="Heading5"/>
            </w:pPr>
            <w:bookmarkStart w:id="71" w:name="_Toc419703877"/>
            <w:bookmarkStart w:id="72" w:name="_Toc448473754"/>
            <w:r w:rsidRPr="00205E70">
              <w:t xml:space="preserve">How to Create a Hiring Proposal </w:t>
            </w:r>
            <w:r w:rsidRPr="00205E70">
              <w:rPr>
                <w:b w:val="0"/>
              </w:rPr>
              <w:t>continued</w:t>
            </w:r>
            <w:bookmarkEnd w:id="71"/>
            <w:bookmarkEnd w:id="72"/>
          </w:p>
        </w:tc>
        <w:tc>
          <w:tcPr>
            <w:tcW w:w="7438" w:type="dxa"/>
            <w:shd w:val="clear" w:color="auto" w:fill="auto"/>
          </w:tcPr>
          <w:p w:rsidR="00BB1A43" w:rsidRPr="00205E70" w:rsidRDefault="00BB1A43" w:rsidP="006C0B2A">
            <w:pPr>
              <w:pStyle w:val="BlockText"/>
            </w:pPr>
            <w:bookmarkStart w:id="73" w:name="fs_Sar4Hha3K0Gr546yqGrHZw" w:colFirst="0" w:colLast="0"/>
          </w:p>
          <w:tbl>
            <w:tblPr>
              <w:tblW w:w="5000" w:type="pct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BB1A43" w:rsidRPr="00205E70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BB1A43" w:rsidP="006C0B2A">
                  <w:pPr>
                    <w:pStyle w:val="TableHeaderText"/>
                  </w:pPr>
                  <w:bookmarkStart w:id="74" w:name="fs_QBFjw6oeEykv0hKV6Lglw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BB1A43" w:rsidP="006C0B2A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74"/>
            <w:tr w:rsidR="00BB1A43" w:rsidRPr="00205E70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2C38BF" w:rsidP="006C0B2A">
                  <w:pPr>
                    <w:pStyle w:val="TableText"/>
                    <w:jc w:val="center"/>
                  </w:pPr>
                  <w:r>
                    <w:t>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BB1A43" w:rsidP="006C0B2A">
                  <w:pPr>
                    <w:pStyle w:val="TableText"/>
                  </w:pPr>
                  <w:r w:rsidRPr="00205E70">
                    <w:t>Complete all required fields.</w:t>
                  </w:r>
                </w:p>
              </w:tc>
            </w:tr>
            <w:tr w:rsidR="00BB1A43" w:rsidRPr="00205E70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2C38BF" w:rsidP="006C0B2A">
                  <w:pPr>
                    <w:pStyle w:val="TableText"/>
                    <w:jc w:val="center"/>
                  </w:pPr>
                  <w:r>
                    <w:t>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BB1A43" w:rsidP="002A4491">
                  <w:pPr>
                    <w:pStyle w:val="TableText"/>
                  </w:pPr>
                  <w:r w:rsidRPr="00205E70">
                    <w:t xml:space="preserve">Click </w:t>
                  </w:r>
                  <w:r w:rsidR="002A4491" w:rsidRPr="002A4491">
                    <w:rPr>
                      <w:b/>
                    </w:rPr>
                    <w:t>Next</w:t>
                  </w:r>
                  <w:r w:rsidRPr="00205E70">
                    <w:t xml:space="preserve"> to move through the remaining tabs.</w:t>
                  </w:r>
                </w:p>
              </w:tc>
            </w:tr>
            <w:tr w:rsidR="00BB1A43" w:rsidRPr="00205E70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2C38BF" w:rsidP="006C0B2A">
                  <w:pPr>
                    <w:pStyle w:val="TableText"/>
                    <w:jc w:val="center"/>
                  </w:pPr>
                  <w:r>
                    <w:t>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1A43" w:rsidRPr="00205E70" w:rsidRDefault="00BB1A43" w:rsidP="006C0B2A">
                  <w:pPr>
                    <w:pStyle w:val="TableText"/>
                    <w:rPr>
                      <w:b/>
                    </w:rPr>
                  </w:pPr>
                  <w:r w:rsidRPr="00205E70">
                    <w:t xml:space="preserve">From the Summary tab, click </w:t>
                  </w:r>
                  <w:proofErr w:type="gramStart"/>
                  <w:r w:rsidRPr="00205E70">
                    <w:rPr>
                      <w:b/>
                    </w:rPr>
                    <w:t>Take Action</w:t>
                  </w:r>
                  <w:proofErr w:type="gramEnd"/>
                  <w:r w:rsidRPr="00205E70">
                    <w:rPr>
                      <w:b/>
                    </w:rPr>
                    <w:t xml:space="preserve"> on the Hiring Proposal.</w:t>
                  </w:r>
                </w:p>
                <w:p w:rsidR="00716967" w:rsidRPr="00205E70" w:rsidRDefault="00716967" w:rsidP="00716967">
                  <w:pPr>
                    <w:pStyle w:val="TableText"/>
                  </w:pPr>
                </w:p>
                <w:tbl>
                  <w:tblPr>
                    <w:tblW w:w="5000" w:type="pct"/>
                    <w:tblLook w:val="0000" w:firstRow="0" w:lastRow="0" w:firstColumn="0" w:lastColumn="0" w:noHBand="0" w:noVBand="0"/>
                  </w:tblPr>
                  <w:tblGrid>
                    <w:gridCol w:w="2004"/>
                    <w:gridCol w:w="2004"/>
                    <w:gridCol w:w="2004"/>
                  </w:tblGrid>
                  <w:tr w:rsidR="00716967" w:rsidRPr="00205E70" w:rsidTr="002C38BF"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HeaderText"/>
                          <w:jc w:val="left"/>
                        </w:pPr>
                        <w:bookmarkStart w:id="75" w:name="fs_a09Ozwl4IdUe3DvGFFJuvQ_0_0_0" w:colFirst="0" w:colLast="0"/>
                        <w:r w:rsidRPr="00205E70">
                          <w:t>If…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HeaderText"/>
                          <w:jc w:val="left"/>
                        </w:pPr>
                        <w:r w:rsidRPr="00205E70">
                          <w:t>Then…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HeaderText"/>
                        </w:pPr>
                        <w:r w:rsidRPr="00205E70">
                          <w:t>And Then…</w:t>
                        </w:r>
                      </w:p>
                    </w:tc>
                  </w:tr>
                  <w:bookmarkEnd w:id="75"/>
                  <w:tr w:rsidR="00716967" w:rsidRPr="00205E70" w:rsidTr="002C38BF"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You wish to keep working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Save your information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Add it to your Watch List</w:t>
                        </w:r>
                      </w:p>
                    </w:tc>
                  </w:tr>
                  <w:tr w:rsidR="00716967" w:rsidRPr="00205E70" w:rsidTr="002C38BF"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Additional Approval is required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 xml:space="preserve">Select </w:t>
                        </w:r>
                        <w:r w:rsidRPr="00205E70">
                          <w:rPr>
                            <w:b/>
                          </w:rPr>
                          <w:t>Approver (Move to Approver)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 xml:space="preserve">Choose the appropriate approver from the </w:t>
                        </w:r>
                        <w:proofErr w:type="gramStart"/>
                        <w:r w:rsidRPr="00205E70">
                          <w:t>drop down</w:t>
                        </w:r>
                        <w:proofErr w:type="gramEnd"/>
                        <w:r w:rsidRPr="00205E70">
                          <w:t xml:space="preserve"> box and click on their name</w:t>
                        </w:r>
                      </w:p>
                    </w:tc>
                  </w:tr>
                  <w:tr w:rsidR="00716967" w:rsidRPr="00205E70" w:rsidTr="002C38BF"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Additional approval is not required</w:t>
                        </w:r>
                      </w:p>
                      <w:p w:rsidR="00716967" w:rsidRPr="00205E70" w:rsidRDefault="00716967" w:rsidP="00716967">
                        <w:pPr>
                          <w:pStyle w:val="TableText"/>
                        </w:pP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 xml:space="preserve">Select </w:t>
                        </w:r>
                        <w:r w:rsidRPr="00205E70">
                          <w:rPr>
                            <w:b/>
                          </w:rPr>
                          <w:t>HR (Move to HR)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</w:p>
                    </w:tc>
                  </w:tr>
                </w:tbl>
                <w:p w:rsidR="00BB1A43" w:rsidRPr="00205E70" w:rsidRDefault="00BB1A43" w:rsidP="006C0B2A">
                  <w:pPr>
                    <w:pStyle w:val="TableText"/>
                  </w:pPr>
                  <w:r w:rsidRPr="00205E70">
                    <w:t xml:space="preserve"> </w:t>
                  </w:r>
                </w:p>
              </w:tc>
            </w:tr>
            <w:tr w:rsidR="00716967" w:rsidRPr="00205E70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16967" w:rsidRPr="00205E70" w:rsidRDefault="002C38BF" w:rsidP="006C0B2A">
                  <w:pPr>
                    <w:pStyle w:val="TableText"/>
                    <w:jc w:val="center"/>
                  </w:pPr>
                  <w:r>
                    <w:t>7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16967" w:rsidRPr="00205E70" w:rsidRDefault="00716967" w:rsidP="006C0B2A">
                  <w:pPr>
                    <w:pStyle w:val="TableText"/>
                    <w:rPr>
                      <w:b/>
                    </w:rPr>
                  </w:pPr>
                  <w:r w:rsidRPr="00205E70">
                    <w:t xml:space="preserve">Add comments and click </w:t>
                  </w:r>
                  <w:r w:rsidRPr="00205E70">
                    <w:rPr>
                      <w:b/>
                    </w:rPr>
                    <w:t>Submit.</w:t>
                  </w:r>
                </w:p>
                <w:p w:rsidR="00716967" w:rsidRPr="00205E70" w:rsidRDefault="00716967" w:rsidP="006C0B2A">
                  <w:pPr>
                    <w:pStyle w:val="TableText"/>
                    <w:rPr>
                      <w:b/>
                    </w:rPr>
                  </w:pPr>
                </w:p>
                <w:p w:rsidR="00716967" w:rsidRPr="00205E70" w:rsidRDefault="00716967" w:rsidP="006C0B2A">
                  <w:pPr>
                    <w:pStyle w:val="TableText"/>
                  </w:pPr>
                  <w:r w:rsidRPr="00205E70">
                    <w:rPr>
                      <w:b/>
                    </w:rPr>
                    <w:t xml:space="preserve">Note:  </w:t>
                  </w:r>
                  <w:r w:rsidRPr="00205E70">
                    <w:t>Once reviewed and approved by Human Resources, you will receive an email notification t</w:t>
                  </w:r>
                  <w:r w:rsidR="002C38BF">
                    <w:t>o extend an offer of employment and to submit an EPAF.</w:t>
                  </w:r>
                </w:p>
              </w:tc>
            </w:tr>
            <w:tr w:rsidR="00716967" w:rsidRPr="00205E70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16967" w:rsidRPr="00205E70" w:rsidRDefault="002C38BF" w:rsidP="006C0B2A">
                  <w:pPr>
                    <w:pStyle w:val="TableText"/>
                    <w:jc w:val="center"/>
                  </w:pPr>
                  <w:r>
                    <w:t>8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16967" w:rsidRPr="00205E70" w:rsidRDefault="00716967" w:rsidP="006C0B2A">
                  <w:pPr>
                    <w:pStyle w:val="TableText"/>
                  </w:pPr>
                  <w:r w:rsidRPr="00205E70">
                    <w:t xml:space="preserve">Contact the candidate to extend the offer of employment.  </w:t>
                  </w:r>
                </w:p>
                <w:p w:rsidR="00716967" w:rsidRPr="00205E70" w:rsidRDefault="00716967" w:rsidP="006C0B2A">
                  <w:pPr>
                    <w:pStyle w:val="TableText"/>
                  </w:pPr>
                </w:p>
                <w:tbl>
                  <w:tblPr>
                    <w:tblW w:w="0" w:type="auto"/>
                    <w:tblLook w:val="0000" w:firstRow="0" w:lastRow="0" w:firstColumn="0" w:lastColumn="0" w:noHBand="0" w:noVBand="0"/>
                  </w:tblPr>
                  <w:tblGrid>
                    <w:gridCol w:w="602"/>
                    <w:gridCol w:w="3028"/>
                    <w:gridCol w:w="2382"/>
                  </w:tblGrid>
                  <w:tr w:rsidR="00716967" w:rsidRPr="00205E70" w:rsidTr="002C38BF"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HeaderText"/>
                          <w:jc w:val="left"/>
                        </w:pPr>
                        <w:bookmarkStart w:id="76" w:name="fs_Opf1dIV6U2GPcNBwwFSAw_1_1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16967" w:rsidRPr="00205E70" w:rsidRDefault="00716967" w:rsidP="00716967">
                        <w:pPr>
                          <w:pStyle w:val="TableHeaderText"/>
                          <w:jc w:val="left"/>
                        </w:pPr>
                        <w:r w:rsidRPr="00205E70">
                          <w:t>And Then…</w:t>
                        </w:r>
                      </w:p>
                    </w:tc>
                  </w:tr>
                  <w:bookmarkEnd w:id="76"/>
                  <w:tr w:rsidR="00716967" w:rsidRPr="00205E70" w:rsidTr="002C38BF"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Yes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 xml:space="preserve">Proceed to </w:t>
                        </w:r>
                        <w:r w:rsidRPr="00205E70">
                          <w:rPr>
                            <w:b/>
                          </w:rPr>
                          <w:t>How to Extend an Offer of Employment</w:t>
                        </w:r>
                        <w:r w:rsidRPr="00205E70">
                          <w:t xml:space="preserve"> procedure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</w:p>
                    </w:tc>
                  </w:tr>
                  <w:tr w:rsidR="00716967" w:rsidRPr="00205E70" w:rsidTr="002C38BF">
                    <w:trPr>
                      <w:trHeight w:val="998"/>
                    </w:trPr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No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16967" w:rsidRPr="002A4491" w:rsidRDefault="002C38BF" w:rsidP="002A4491">
                        <w:pPr>
                          <w:pStyle w:val="TableText"/>
                          <w:rPr>
                            <w:b/>
                          </w:rPr>
                        </w:pPr>
                        <w:r>
                          <w:t>Inform HR to cancel the hiring proposal.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38BF" w:rsidRPr="00205E70" w:rsidRDefault="002C38BF" w:rsidP="002C38BF">
                        <w:pPr>
                          <w:pStyle w:val="TableText"/>
                        </w:pPr>
                        <w:r>
                          <w:t>Move to second choice candidate or repost position.</w:t>
                        </w:r>
                      </w:p>
                    </w:tc>
                  </w:tr>
                </w:tbl>
                <w:p w:rsidR="00716967" w:rsidRPr="00205E70" w:rsidRDefault="00716967" w:rsidP="006C0B2A">
                  <w:pPr>
                    <w:pStyle w:val="TableText"/>
                  </w:pPr>
                </w:p>
              </w:tc>
            </w:tr>
          </w:tbl>
          <w:p w:rsidR="00BB1A43" w:rsidRPr="00205E70" w:rsidRDefault="00BB1A43" w:rsidP="006C0B2A">
            <w:pPr>
              <w:pStyle w:val="BlockText"/>
            </w:pPr>
            <w:r w:rsidRPr="00205E70">
              <w:t xml:space="preserve"> </w:t>
            </w:r>
          </w:p>
        </w:tc>
      </w:tr>
      <w:bookmarkEnd w:id="73"/>
    </w:tbl>
    <w:p w:rsidR="006C0B2A" w:rsidRPr="00205E70" w:rsidRDefault="006C0B2A" w:rsidP="006C0B2A"/>
    <w:p w:rsidR="006C0B2A" w:rsidRPr="00205E70" w:rsidRDefault="00716967" w:rsidP="00716967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bookmarkEnd w:id="12"/>
    <w:p w:rsidR="009B4296" w:rsidRDefault="009B4296" w:rsidP="009B4296">
      <w:pPr>
        <w:pStyle w:val="MapTitleContinued"/>
      </w:pPr>
    </w:p>
    <w:p w:rsidR="009B4296" w:rsidRDefault="009B4296" w:rsidP="009B4296">
      <w:pPr>
        <w:pStyle w:val="MapTitleContinued"/>
      </w:pPr>
    </w:p>
    <w:p w:rsidR="009B4296" w:rsidRDefault="009B4296" w:rsidP="009B4296">
      <w:pPr>
        <w:pStyle w:val="MapTitleContinued"/>
      </w:pPr>
    </w:p>
    <w:p w:rsidR="009B4296" w:rsidRPr="00205E70" w:rsidRDefault="009B4296" w:rsidP="009B4296">
      <w:pPr>
        <w:pStyle w:val="Heading4"/>
      </w:pPr>
      <w:r w:rsidRPr="00205E70">
        <w:t xml:space="preserve">Applicant Tracking </w:t>
      </w:r>
      <w:r>
        <w:t>–</w:t>
      </w:r>
      <w:r w:rsidRPr="00205E70">
        <w:t xml:space="preserve"> </w:t>
      </w:r>
      <w:r>
        <w:t>How to extend an offer of employment</w:t>
      </w:r>
    </w:p>
    <w:p w:rsidR="009B4296" w:rsidRPr="00205E70" w:rsidRDefault="009B4296" w:rsidP="009B4296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9B4296" w:rsidRPr="00205E70" w:rsidTr="00A153CA">
        <w:tc>
          <w:tcPr>
            <w:tcW w:w="1728" w:type="dxa"/>
            <w:shd w:val="clear" w:color="auto" w:fill="auto"/>
          </w:tcPr>
          <w:p w:rsidR="009B4296" w:rsidRPr="00205E70" w:rsidRDefault="009B4296" w:rsidP="00A153CA">
            <w:pPr>
              <w:pStyle w:val="Heading5"/>
            </w:pPr>
            <w:r w:rsidRPr="00205E70">
              <w:t>Introduction</w:t>
            </w:r>
          </w:p>
        </w:tc>
        <w:tc>
          <w:tcPr>
            <w:tcW w:w="7438" w:type="dxa"/>
            <w:shd w:val="clear" w:color="auto" w:fill="auto"/>
          </w:tcPr>
          <w:p w:rsidR="009B4296" w:rsidRPr="00205E70" w:rsidRDefault="009B4296" w:rsidP="00A153CA">
            <w:r>
              <w:t>Once the candidate has accepted the offer of employment, you will need to complete an electronic personnel action form (EPAF).</w:t>
            </w:r>
          </w:p>
          <w:p w:rsidR="009B4296" w:rsidRPr="00205E70" w:rsidRDefault="009B4296" w:rsidP="00A153CA"/>
          <w:p w:rsidR="009B4296" w:rsidRPr="00205E70" w:rsidRDefault="009B4296" w:rsidP="00A153CA">
            <w:r>
              <w:t xml:space="preserve">For step by step process on how to complete an EPAF, lease review the Temporary Staff EPAF Manual at </w:t>
            </w:r>
            <w:hyperlink r:id="rId26" w:history="1">
              <w:r w:rsidRPr="00E351B4">
                <w:rPr>
                  <w:rStyle w:val="Hyperlink"/>
                </w:rPr>
                <w:t>http://hr.uncc.edu/recruitment-and-hiring/temporary</w:t>
              </w:r>
            </w:hyperlink>
            <w:r>
              <w:t xml:space="preserve"> </w:t>
            </w:r>
          </w:p>
        </w:tc>
      </w:tr>
    </w:tbl>
    <w:p w:rsidR="006C755F" w:rsidRPr="00205E70" w:rsidRDefault="006C755F" w:rsidP="002C38BF">
      <w:pPr>
        <w:spacing w:after="200" w:line="276" w:lineRule="auto"/>
      </w:pPr>
    </w:p>
    <w:sectPr w:rsidR="006C755F" w:rsidRPr="00205E70" w:rsidSect="00F025C9">
      <w:footerReference w:type="default" r:id="rId27"/>
      <w:footerReference w:type="first" r:id="rId28"/>
      <w:pgSz w:w="11906" w:h="16838"/>
      <w:pgMar w:top="1440" w:right="1440" w:bottom="1440" w:left="1440" w:header="432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16E3" w:rsidRDefault="00C616E3" w:rsidP="00FE258F">
      <w:r>
        <w:separator/>
      </w:r>
    </w:p>
  </w:endnote>
  <w:endnote w:type="continuationSeparator" w:id="0">
    <w:p w:rsidR="00C616E3" w:rsidRDefault="00C616E3" w:rsidP="00FE2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637" w:rsidRDefault="000F6637">
    <w:pPr>
      <w:pStyle w:val="Footer"/>
      <w:jc w:val="right"/>
    </w:pPr>
    <w:r>
      <w:rPr>
        <w:color w:val="4F81BD" w:themeColor="accent1"/>
        <w:szCs w:val="20"/>
      </w:rPr>
      <w:t xml:space="preserve">pg. </w:t>
    </w:r>
    <w:r>
      <w:rPr>
        <w:color w:val="4F81BD" w:themeColor="accent1"/>
        <w:szCs w:val="20"/>
      </w:rPr>
      <w:fldChar w:fldCharType="begin"/>
    </w:r>
    <w:r>
      <w:rPr>
        <w:color w:val="4F81BD" w:themeColor="accent1"/>
        <w:szCs w:val="20"/>
      </w:rPr>
      <w:instrText xml:space="preserve"> PAGE  \* Arabic </w:instrText>
    </w:r>
    <w:r>
      <w:rPr>
        <w:color w:val="4F81BD" w:themeColor="accent1"/>
        <w:szCs w:val="20"/>
      </w:rPr>
      <w:fldChar w:fldCharType="separate"/>
    </w:r>
    <w:r>
      <w:rPr>
        <w:noProof/>
        <w:color w:val="4F81BD" w:themeColor="accent1"/>
        <w:szCs w:val="20"/>
      </w:rPr>
      <w:t>3</w:t>
    </w:r>
    <w:r>
      <w:rPr>
        <w:color w:val="4F81BD" w:themeColor="accent1"/>
        <w:szCs w:val="20"/>
      </w:rPr>
      <w:fldChar w:fldCharType="end"/>
    </w:r>
  </w:p>
  <w:p w:rsidR="000F6637" w:rsidRDefault="000F66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637" w:rsidRDefault="000F6637">
    <w:pPr>
      <w:pStyle w:val="Footer"/>
      <w:jc w:val="right"/>
    </w:pPr>
  </w:p>
  <w:p w:rsidR="000F6637" w:rsidRDefault="000F66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vanish/>
        <w:highlight w:val="yellow"/>
      </w:rPr>
      <w:id w:val="-917014002"/>
      <w:docPartObj>
        <w:docPartGallery w:val="Page Numbers (Bottom of Page)"/>
        <w:docPartUnique/>
      </w:docPartObj>
    </w:sdtPr>
    <w:sdtEndPr/>
    <w:sdtContent>
      <w:sdt>
        <w:sdtPr>
          <w:rPr>
            <w:vanish/>
            <w:highlight w:val="yellow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F6637" w:rsidRDefault="000F663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EF3BC4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EF3BC4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0F6637" w:rsidRDefault="000F663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637" w:rsidRDefault="000F6637">
    <w:pPr>
      <w:pStyle w:val="Footer"/>
      <w:jc w:val="right"/>
    </w:pPr>
  </w:p>
  <w:p w:rsidR="000F6637" w:rsidRDefault="000F66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16E3" w:rsidRDefault="00C616E3" w:rsidP="00FE258F">
      <w:r>
        <w:separator/>
      </w:r>
    </w:p>
  </w:footnote>
  <w:footnote w:type="continuationSeparator" w:id="0">
    <w:p w:rsidR="00C616E3" w:rsidRDefault="00C616E3" w:rsidP="00FE2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637" w:rsidRDefault="00250FE8">
    <w:pPr>
      <w:pStyle w:val="Header"/>
    </w:pPr>
    <w:r>
      <w:t>Version 2</w:t>
    </w:r>
    <w:r w:rsidR="000F6637">
      <w:ptab w:relativeTo="margin" w:alignment="center" w:leader="none"/>
    </w:r>
    <w:r w:rsidR="000F6637" w:rsidRPr="00FE258F">
      <w:rPr>
        <w:noProof/>
        <w:sz w:val="24"/>
      </w:rPr>
      <w:t xml:space="preserve"> </w:t>
    </w:r>
    <w:r w:rsidR="003B5D89">
      <w:rPr>
        <w:noProof/>
      </w:rPr>
      <w:drawing>
        <wp:inline distT="0" distB="0" distL="0" distR="0">
          <wp:extent cx="1117600" cy="588764"/>
          <wp:effectExtent l="0" t="0" r="6350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harlott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088" cy="6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F6637">
      <w:ptab w:relativeTo="margin" w:alignment="right" w:leader="none"/>
    </w:r>
    <w:r>
      <w:t>April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31B0"/>
    <w:multiLevelType w:val="hybridMultilevel"/>
    <w:tmpl w:val="41ACDB08"/>
    <w:lvl w:ilvl="0" w:tplc="C062E0CA">
      <w:start w:val="1"/>
      <w:numFmt w:val="bullet"/>
      <w:pStyle w:val="BulletText2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  <w:lvl w:ilvl="1" w:tplc="7C320196" w:tentative="1">
      <w:start w:val="1"/>
      <w:numFmt w:val="bullet"/>
      <w:lvlText w:val="·"/>
      <w:lvlJc w:val="left"/>
      <w:pPr>
        <w:tabs>
          <w:tab w:val="num" w:pos="346"/>
        </w:tabs>
        <w:ind w:left="346" w:hanging="1080"/>
      </w:pPr>
      <w:rPr>
        <w:rFonts w:ascii="Symbol" w:hAnsi="Symbol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85CCF"/>
    <w:multiLevelType w:val="hybridMultilevel"/>
    <w:tmpl w:val="86FAA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97832"/>
    <w:multiLevelType w:val="hybridMultilevel"/>
    <w:tmpl w:val="AE322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53072"/>
    <w:multiLevelType w:val="hybridMultilevel"/>
    <w:tmpl w:val="8CE49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D34E1"/>
    <w:multiLevelType w:val="hybridMultilevel"/>
    <w:tmpl w:val="90442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17061"/>
    <w:multiLevelType w:val="hybridMultilevel"/>
    <w:tmpl w:val="1CBEF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40100"/>
    <w:multiLevelType w:val="hybridMultilevel"/>
    <w:tmpl w:val="07F0E42E"/>
    <w:lvl w:ilvl="0" w:tplc="7F2069C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2445"/>
    <w:multiLevelType w:val="hybridMultilevel"/>
    <w:tmpl w:val="274CD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1C8B"/>
    <w:multiLevelType w:val="hybridMultilevel"/>
    <w:tmpl w:val="3140C860"/>
    <w:lvl w:ilvl="0" w:tplc="154EA8B8">
      <w:start w:val="1"/>
      <w:numFmt w:val="decimal"/>
      <w:pStyle w:val="NumberedList2"/>
      <w:lvlText w:val="%1)"/>
      <w:lvlJc w:val="left"/>
      <w:pPr>
        <w:ind w:left="360" w:hanging="360"/>
      </w:pPr>
    </w:lvl>
    <w:lvl w:ilvl="1" w:tplc="95B852E6" w:tentative="1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EA0157"/>
    <w:multiLevelType w:val="hybridMultilevel"/>
    <w:tmpl w:val="462EE7CC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3C4F58A8"/>
    <w:multiLevelType w:val="hybridMultilevel"/>
    <w:tmpl w:val="6680C7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3E193C"/>
    <w:multiLevelType w:val="hybridMultilevel"/>
    <w:tmpl w:val="B36A7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B6692"/>
    <w:multiLevelType w:val="hybridMultilevel"/>
    <w:tmpl w:val="7944A3A8"/>
    <w:lvl w:ilvl="0" w:tplc="89B42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43B50"/>
    <w:multiLevelType w:val="hybridMultilevel"/>
    <w:tmpl w:val="9E72FBDC"/>
    <w:lvl w:ilvl="0" w:tplc="AE28A58E">
      <w:start w:val="1"/>
      <w:numFmt w:val="upperRoman"/>
      <w:pStyle w:val="NumberedList3"/>
      <w:lvlText w:val="%1."/>
      <w:lvlJc w:val="right"/>
      <w:pPr>
        <w:ind w:left="1238" w:hanging="360"/>
      </w:p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BCD0F1AC" w:tentative="1">
      <w:start w:val="1"/>
      <w:numFmt w:val="decimal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14" w15:restartNumberingAfterBreak="0">
    <w:nsid w:val="52E85C88"/>
    <w:multiLevelType w:val="hybridMultilevel"/>
    <w:tmpl w:val="26A03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F01540"/>
    <w:multiLevelType w:val="hybridMultilevel"/>
    <w:tmpl w:val="E18C3D96"/>
    <w:lvl w:ilvl="0" w:tplc="2B105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65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2E1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26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4A8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181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A3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FAB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F83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D0C6D4B"/>
    <w:multiLevelType w:val="hybridMultilevel"/>
    <w:tmpl w:val="722EC204"/>
    <w:lvl w:ilvl="0" w:tplc="AC084C82">
      <w:start w:val="1"/>
      <w:numFmt w:val="decimal"/>
      <w:pStyle w:val="NumberedList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B3D68"/>
    <w:multiLevelType w:val="hybridMultilevel"/>
    <w:tmpl w:val="81260F0A"/>
    <w:lvl w:ilvl="0" w:tplc="711A96A4">
      <w:start w:val="1"/>
      <w:numFmt w:val="bullet"/>
      <w:pStyle w:val="BulletText1"/>
      <w:lvlText w:val="·"/>
      <w:lvlJc w:val="left"/>
      <w:pPr>
        <w:tabs>
          <w:tab w:val="num" w:pos="173"/>
        </w:tabs>
        <w:ind w:left="173" w:firstLine="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0F01EA"/>
    <w:multiLevelType w:val="multilevel"/>
    <w:tmpl w:val="F678DF14"/>
    <w:lvl w:ilvl="0">
      <w:start w:val="1"/>
      <w:numFmt w:val="decimal"/>
      <w:isLgl/>
      <w:suff w:val="space"/>
      <w:lvlText w:val="%1"/>
      <w:lvlJc w:val="left"/>
      <w:pPr>
        <w:ind w:left="173" w:hanging="173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73" w:hanging="173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173" w:hanging="173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173" w:hanging="173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73" w:hanging="173"/>
      </w:pPr>
      <w:rPr>
        <w:rFonts w:hint="default"/>
      </w:rPr>
    </w:lvl>
    <w:lvl w:ilvl="5">
      <w:start w:val="1"/>
      <w:numFmt w:val="none"/>
      <w:lvlText w:val=""/>
      <w:lvlJc w:val="left"/>
      <w:pPr>
        <w:ind w:left="173" w:hanging="173"/>
      </w:pPr>
      <w:rPr>
        <w:rFonts w:hint="default"/>
      </w:rPr>
    </w:lvl>
    <w:lvl w:ilvl="6">
      <w:start w:val="1"/>
      <w:numFmt w:val="none"/>
      <w:lvlText w:val="%7"/>
      <w:lvlJc w:val="left"/>
      <w:pPr>
        <w:ind w:left="173" w:hanging="173"/>
      </w:pPr>
      <w:rPr>
        <w:rFonts w:hint="default"/>
      </w:rPr>
    </w:lvl>
    <w:lvl w:ilvl="7">
      <w:start w:val="1"/>
      <w:numFmt w:val="none"/>
      <w:lvlText w:val="%8"/>
      <w:lvlJc w:val="left"/>
      <w:pPr>
        <w:ind w:left="173" w:hanging="173"/>
      </w:pPr>
      <w:rPr>
        <w:rFonts w:hint="default"/>
      </w:rPr>
    </w:lvl>
    <w:lvl w:ilvl="8">
      <w:start w:val="1"/>
      <w:numFmt w:val="none"/>
      <w:lvlText w:val="%9"/>
      <w:lvlJc w:val="left"/>
      <w:pPr>
        <w:ind w:left="173" w:hanging="173"/>
      </w:pPr>
      <w:rPr>
        <w:rFonts w:hint="default"/>
      </w:rPr>
    </w:lvl>
  </w:abstractNum>
  <w:abstractNum w:abstractNumId="19" w15:restartNumberingAfterBreak="0">
    <w:nsid w:val="707C2456"/>
    <w:multiLevelType w:val="hybridMultilevel"/>
    <w:tmpl w:val="ED7A12C0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31C5742" w:tentative="1">
      <w:start w:val="1"/>
      <w:numFmt w:val="bullet"/>
      <w:lvlText w:val="·"/>
      <w:lvlJc w:val="left"/>
      <w:pPr>
        <w:tabs>
          <w:tab w:val="num" w:pos="518"/>
        </w:tabs>
        <w:ind w:left="518" w:hanging="108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31FDE"/>
    <w:multiLevelType w:val="hybridMultilevel"/>
    <w:tmpl w:val="71BCA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9"/>
  </w:num>
  <w:num w:numId="4">
    <w:abstractNumId w:val="12"/>
  </w:num>
  <w:num w:numId="5">
    <w:abstractNumId w:val="18"/>
  </w:num>
  <w:num w:numId="6">
    <w:abstractNumId w:val="1"/>
  </w:num>
  <w:num w:numId="7">
    <w:abstractNumId w:val="6"/>
  </w:num>
  <w:num w:numId="8">
    <w:abstractNumId w:val="8"/>
  </w:num>
  <w:num w:numId="9">
    <w:abstractNumId w:val="16"/>
  </w:num>
  <w:num w:numId="10">
    <w:abstractNumId w:val="13"/>
  </w:num>
  <w:num w:numId="11">
    <w:abstractNumId w:val="7"/>
  </w:num>
  <w:num w:numId="12">
    <w:abstractNumId w:val="14"/>
  </w:num>
  <w:num w:numId="13">
    <w:abstractNumId w:val="3"/>
  </w:num>
  <w:num w:numId="14">
    <w:abstractNumId w:val="15"/>
  </w:num>
  <w:num w:numId="15">
    <w:abstractNumId w:val="11"/>
  </w:num>
  <w:num w:numId="16">
    <w:abstractNumId w:val="10"/>
  </w:num>
  <w:num w:numId="17">
    <w:abstractNumId w:val="5"/>
  </w:num>
  <w:num w:numId="18">
    <w:abstractNumId w:val="20"/>
  </w:num>
  <w:num w:numId="19">
    <w:abstractNumId w:val="9"/>
  </w:num>
  <w:num w:numId="20">
    <w:abstractNumId w:val="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F"/>
    <w:rsid w:val="00033BBB"/>
    <w:rsid w:val="00056C12"/>
    <w:rsid w:val="00065267"/>
    <w:rsid w:val="00066647"/>
    <w:rsid w:val="0007213E"/>
    <w:rsid w:val="000756D9"/>
    <w:rsid w:val="00087AA8"/>
    <w:rsid w:val="0009005B"/>
    <w:rsid w:val="000F4332"/>
    <w:rsid w:val="000F6637"/>
    <w:rsid w:val="00120C25"/>
    <w:rsid w:val="001261DE"/>
    <w:rsid w:val="00140305"/>
    <w:rsid w:val="0014397B"/>
    <w:rsid w:val="001439E0"/>
    <w:rsid w:val="00150FF9"/>
    <w:rsid w:val="00151233"/>
    <w:rsid w:val="00155D62"/>
    <w:rsid w:val="00195895"/>
    <w:rsid w:val="001A5E24"/>
    <w:rsid w:val="001A6804"/>
    <w:rsid w:val="001D1AFF"/>
    <w:rsid w:val="001D22A1"/>
    <w:rsid w:val="001E1D7E"/>
    <w:rsid w:val="001F6BAB"/>
    <w:rsid w:val="001F7EAB"/>
    <w:rsid w:val="002039BA"/>
    <w:rsid w:val="00205E70"/>
    <w:rsid w:val="00231642"/>
    <w:rsid w:val="00242DE4"/>
    <w:rsid w:val="00250FE8"/>
    <w:rsid w:val="00256462"/>
    <w:rsid w:val="0026602E"/>
    <w:rsid w:val="00273F03"/>
    <w:rsid w:val="002806F4"/>
    <w:rsid w:val="00280DB0"/>
    <w:rsid w:val="0028521F"/>
    <w:rsid w:val="00286EA0"/>
    <w:rsid w:val="00292A50"/>
    <w:rsid w:val="00294060"/>
    <w:rsid w:val="002951D8"/>
    <w:rsid w:val="002A4491"/>
    <w:rsid w:val="002B36E6"/>
    <w:rsid w:val="002C38BF"/>
    <w:rsid w:val="002C5149"/>
    <w:rsid w:val="002C7B25"/>
    <w:rsid w:val="002E6361"/>
    <w:rsid w:val="002F35CC"/>
    <w:rsid w:val="0033053F"/>
    <w:rsid w:val="00350FC4"/>
    <w:rsid w:val="0036740B"/>
    <w:rsid w:val="00383B6C"/>
    <w:rsid w:val="00391165"/>
    <w:rsid w:val="003A78BF"/>
    <w:rsid w:val="003B44D6"/>
    <w:rsid w:val="003B5D89"/>
    <w:rsid w:val="003F373C"/>
    <w:rsid w:val="003F6922"/>
    <w:rsid w:val="003F6CB3"/>
    <w:rsid w:val="004132DB"/>
    <w:rsid w:val="00415B25"/>
    <w:rsid w:val="004221A7"/>
    <w:rsid w:val="0042267C"/>
    <w:rsid w:val="00452032"/>
    <w:rsid w:val="004A28B9"/>
    <w:rsid w:val="004B0A5F"/>
    <w:rsid w:val="004C4AD6"/>
    <w:rsid w:val="004D49F7"/>
    <w:rsid w:val="004D78B5"/>
    <w:rsid w:val="004E3D02"/>
    <w:rsid w:val="004F7CCF"/>
    <w:rsid w:val="005018DD"/>
    <w:rsid w:val="00526E90"/>
    <w:rsid w:val="00530F5D"/>
    <w:rsid w:val="00534556"/>
    <w:rsid w:val="005356AA"/>
    <w:rsid w:val="005374D8"/>
    <w:rsid w:val="005436BC"/>
    <w:rsid w:val="00555EE0"/>
    <w:rsid w:val="005575C1"/>
    <w:rsid w:val="0056170E"/>
    <w:rsid w:val="00562875"/>
    <w:rsid w:val="0056410A"/>
    <w:rsid w:val="005836ED"/>
    <w:rsid w:val="00585FC0"/>
    <w:rsid w:val="005A5574"/>
    <w:rsid w:val="005A6B4F"/>
    <w:rsid w:val="005D381A"/>
    <w:rsid w:val="005F2BC0"/>
    <w:rsid w:val="00610E7C"/>
    <w:rsid w:val="00634C3B"/>
    <w:rsid w:val="00634FC1"/>
    <w:rsid w:val="006418A7"/>
    <w:rsid w:val="006437F3"/>
    <w:rsid w:val="006467F0"/>
    <w:rsid w:val="00656E86"/>
    <w:rsid w:val="0069195C"/>
    <w:rsid w:val="006A599C"/>
    <w:rsid w:val="006C0B2A"/>
    <w:rsid w:val="006C34FD"/>
    <w:rsid w:val="006C755F"/>
    <w:rsid w:val="006D00AE"/>
    <w:rsid w:val="0070031F"/>
    <w:rsid w:val="007039A2"/>
    <w:rsid w:val="007124E6"/>
    <w:rsid w:val="00716967"/>
    <w:rsid w:val="007249D0"/>
    <w:rsid w:val="007268CA"/>
    <w:rsid w:val="007317F9"/>
    <w:rsid w:val="00732EBD"/>
    <w:rsid w:val="00740EBD"/>
    <w:rsid w:val="00755A5C"/>
    <w:rsid w:val="00757EED"/>
    <w:rsid w:val="007C084C"/>
    <w:rsid w:val="007C4904"/>
    <w:rsid w:val="007D68B7"/>
    <w:rsid w:val="007E6A6B"/>
    <w:rsid w:val="007E6B19"/>
    <w:rsid w:val="007F7D5D"/>
    <w:rsid w:val="008076F3"/>
    <w:rsid w:val="00822C47"/>
    <w:rsid w:val="00831F59"/>
    <w:rsid w:val="00834E04"/>
    <w:rsid w:val="0084356E"/>
    <w:rsid w:val="0085732C"/>
    <w:rsid w:val="00872FB4"/>
    <w:rsid w:val="00873ED0"/>
    <w:rsid w:val="00883828"/>
    <w:rsid w:val="0089722D"/>
    <w:rsid w:val="00897E94"/>
    <w:rsid w:val="008A32AD"/>
    <w:rsid w:val="008A7ACF"/>
    <w:rsid w:val="008B477F"/>
    <w:rsid w:val="008C17D2"/>
    <w:rsid w:val="008C35D1"/>
    <w:rsid w:val="00907841"/>
    <w:rsid w:val="00974D64"/>
    <w:rsid w:val="00976A79"/>
    <w:rsid w:val="009934BC"/>
    <w:rsid w:val="00997BB1"/>
    <w:rsid w:val="009A449E"/>
    <w:rsid w:val="009B28CC"/>
    <w:rsid w:val="009B4296"/>
    <w:rsid w:val="009B58C4"/>
    <w:rsid w:val="009C223D"/>
    <w:rsid w:val="009C6596"/>
    <w:rsid w:val="00A20A0B"/>
    <w:rsid w:val="00A24F09"/>
    <w:rsid w:val="00A26CCF"/>
    <w:rsid w:val="00A31EE8"/>
    <w:rsid w:val="00A3796F"/>
    <w:rsid w:val="00A47D08"/>
    <w:rsid w:val="00A70A8E"/>
    <w:rsid w:val="00A7136E"/>
    <w:rsid w:val="00A80EA0"/>
    <w:rsid w:val="00A94D3A"/>
    <w:rsid w:val="00AB70D5"/>
    <w:rsid w:val="00AD2E98"/>
    <w:rsid w:val="00AE2C21"/>
    <w:rsid w:val="00AF638D"/>
    <w:rsid w:val="00AF7653"/>
    <w:rsid w:val="00B007D3"/>
    <w:rsid w:val="00B1545A"/>
    <w:rsid w:val="00B33BB7"/>
    <w:rsid w:val="00B456CD"/>
    <w:rsid w:val="00B5195D"/>
    <w:rsid w:val="00B57AD0"/>
    <w:rsid w:val="00B61C8E"/>
    <w:rsid w:val="00B879EF"/>
    <w:rsid w:val="00B97178"/>
    <w:rsid w:val="00BA1732"/>
    <w:rsid w:val="00BB0C4A"/>
    <w:rsid w:val="00BB1A43"/>
    <w:rsid w:val="00BB48DA"/>
    <w:rsid w:val="00BD1733"/>
    <w:rsid w:val="00BD3B60"/>
    <w:rsid w:val="00BE2F70"/>
    <w:rsid w:val="00BE5231"/>
    <w:rsid w:val="00C25355"/>
    <w:rsid w:val="00C3343A"/>
    <w:rsid w:val="00C447BD"/>
    <w:rsid w:val="00C51CA7"/>
    <w:rsid w:val="00C57F8C"/>
    <w:rsid w:val="00C57F9A"/>
    <w:rsid w:val="00C616E3"/>
    <w:rsid w:val="00C6400C"/>
    <w:rsid w:val="00C80967"/>
    <w:rsid w:val="00CA6E50"/>
    <w:rsid w:val="00CB491C"/>
    <w:rsid w:val="00CE39DF"/>
    <w:rsid w:val="00D112CD"/>
    <w:rsid w:val="00D31A36"/>
    <w:rsid w:val="00D31FC1"/>
    <w:rsid w:val="00D37B7B"/>
    <w:rsid w:val="00D41D59"/>
    <w:rsid w:val="00D56BD6"/>
    <w:rsid w:val="00D83E51"/>
    <w:rsid w:val="00DA263D"/>
    <w:rsid w:val="00DB2757"/>
    <w:rsid w:val="00DD5B8B"/>
    <w:rsid w:val="00DE44DD"/>
    <w:rsid w:val="00E07A0F"/>
    <w:rsid w:val="00E14192"/>
    <w:rsid w:val="00E167E7"/>
    <w:rsid w:val="00E2067D"/>
    <w:rsid w:val="00E5180D"/>
    <w:rsid w:val="00E730ED"/>
    <w:rsid w:val="00E82BF4"/>
    <w:rsid w:val="00E93A72"/>
    <w:rsid w:val="00EB7785"/>
    <w:rsid w:val="00EC6118"/>
    <w:rsid w:val="00EC6396"/>
    <w:rsid w:val="00EE0D35"/>
    <w:rsid w:val="00EE5C44"/>
    <w:rsid w:val="00EF3486"/>
    <w:rsid w:val="00EF3BC4"/>
    <w:rsid w:val="00F025C9"/>
    <w:rsid w:val="00F15ACD"/>
    <w:rsid w:val="00F21566"/>
    <w:rsid w:val="00F24281"/>
    <w:rsid w:val="00F31646"/>
    <w:rsid w:val="00F33107"/>
    <w:rsid w:val="00F46E53"/>
    <w:rsid w:val="00F74723"/>
    <w:rsid w:val="00F759D4"/>
    <w:rsid w:val="00F84351"/>
    <w:rsid w:val="00F94D52"/>
    <w:rsid w:val="00FB06D2"/>
    <w:rsid w:val="00FE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C3FEA56-7571-4B89-A9AE-E2E628DC6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6BA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Heading1">
    <w:name w:val="heading 1"/>
    <w:aliases w:val="Part Title"/>
    <w:basedOn w:val="Normal"/>
    <w:next w:val="Heading4"/>
    <w:link w:val="Heading1Char"/>
    <w:qFormat/>
    <w:rsid w:val="002A4491"/>
    <w:pPr>
      <w:spacing w:after="240"/>
      <w:jc w:val="center"/>
      <w:outlineLvl w:val="0"/>
    </w:pPr>
    <w:rPr>
      <w:rFonts w:ascii="Arial" w:hAnsi="Arial" w:cs="Arial"/>
      <w:b/>
      <w:sz w:val="32"/>
      <w:szCs w:val="20"/>
    </w:rPr>
  </w:style>
  <w:style w:type="paragraph" w:styleId="Heading2">
    <w:name w:val="heading 2"/>
    <w:aliases w:val="Chapter Title"/>
    <w:basedOn w:val="Normal"/>
    <w:next w:val="Heading4"/>
    <w:link w:val="Heading2Char"/>
    <w:qFormat/>
    <w:rsid w:val="002A4491"/>
    <w:pPr>
      <w:spacing w:after="240"/>
      <w:jc w:val="center"/>
      <w:outlineLvl w:val="1"/>
    </w:pPr>
    <w:rPr>
      <w:rFonts w:ascii="Arial" w:hAnsi="Arial" w:cs="Arial"/>
      <w:b/>
      <w:sz w:val="32"/>
      <w:szCs w:val="20"/>
    </w:rPr>
  </w:style>
  <w:style w:type="paragraph" w:styleId="Heading3">
    <w:name w:val="heading 3"/>
    <w:aliases w:val="Section Title"/>
    <w:basedOn w:val="Normal"/>
    <w:next w:val="Heading4"/>
    <w:link w:val="Heading3Char"/>
    <w:qFormat/>
    <w:rsid w:val="002A4491"/>
    <w:pPr>
      <w:spacing w:after="240"/>
      <w:jc w:val="center"/>
      <w:outlineLvl w:val="2"/>
    </w:pPr>
    <w:rPr>
      <w:rFonts w:ascii="Arial" w:hAnsi="Arial" w:cs="Arial"/>
      <w:b/>
      <w:sz w:val="32"/>
      <w:szCs w:val="20"/>
    </w:rPr>
  </w:style>
  <w:style w:type="paragraph" w:styleId="Heading4">
    <w:name w:val="heading 4"/>
    <w:aliases w:val="Map Title"/>
    <w:basedOn w:val="Normal"/>
    <w:next w:val="Normal"/>
    <w:link w:val="Heading4Char"/>
    <w:qFormat/>
    <w:rsid w:val="002A4491"/>
    <w:pPr>
      <w:tabs>
        <w:tab w:val="left" w:pos="1714"/>
      </w:tabs>
      <w:spacing w:after="240"/>
      <w:outlineLvl w:val="3"/>
    </w:pPr>
    <w:rPr>
      <w:rFonts w:ascii="Arial" w:hAnsi="Arial" w:cs="Arial"/>
      <w:b/>
      <w:sz w:val="32"/>
      <w:szCs w:val="20"/>
    </w:rPr>
  </w:style>
  <w:style w:type="paragraph" w:styleId="Heading5">
    <w:name w:val="heading 5"/>
    <w:aliases w:val="Block Label"/>
    <w:basedOn w:val="Normal"/>
    <w:link w:val="Heading5Char"/>
    <w:qFormat/>
    <w:rsid w:val="002A4491"/>
    <w:pPr>
      <w:outlineLvl w:val="4"/>
    </w:pPr>
    <w:rPr>
      <w:b/>
      <w:sz w:val="22"/>
      <w:szCs w:val="20"/>
    </w:rPr>
  </w:style>
  <w:style w:type="paragraph" w:styleId="Heading6">
    <w:name w:val="heading 6"/>
    <w:aliases w:val="Sub Label"/>
    <w:basedOn w:val="Heading5"/>
    <w:next w:val="BlockText"/>
    <w:link w:val="Heading6Char"/>
    <w:rsid w:val="002A4491"/>
    <w:pPr>
      <w:spacing w:before="240" w:after="6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rt Title Char"/>
    <w:basedOn w:val="DefaultParagraphFont"/>
    <w:link w:val="Heading1"/>
    <w:rsid w:val="002A4491"/>
    <w:rPr>
      <w:rFonts w:ascii="Arial" w:eastAsia="Times New Roman" w:hAnsi="Arial" w:cs="Arial"/>
      <w:b/>
      <w:color w:val="000000"/>
      <w:sz w:val="32"/>
      <w:szCs w:val="20"/>
      <w:lang w:val="en-US"/>
    </w:rPr>
  </w:style>
  <w:style w:type="character" w:customStyle="1" w:styleId="Heading2Char">
    <w:name w:val="Heading 2 Char"/>
    <w:aliases w:val="Chapter Title Char"/>
    <w:basedOn w:val="DefaultParagraphFont"/>
    <w:link w:val="Heading2"/>
    <w:rsid w:val="002A4491"/>
    <w:rPr>
      <w:rFonts w:ascii="Arial" w:eastAsia="Times New Roman" w:hAnsi="Arial" w:cs="Arial"/>
      <w:b/>
      <w:color w:val="000000"/>
      <w:sz w:val="32"/>
      <w:szCs w:val="20"/>
      <w:lang w:val="en-US"/>
    </w:rPr>
  </w:style>
  <w:style w:type="character" w:customStyle="1" w:styleId="Heading3Char">
    <w:name w:val="Heading 3 Char"/>
    <w:aliases w:val="Section Title Char"/>
    <w:basedOn w:val="DefaultParagraphFont"/>
    <w:link w:val="Heading3"/>
    <w:rsid w:val="002A4491"/>
    <w:rPr>
      <w:rFonts w:ascii="Arial" w:eastAsia="Times New Roman" w:hAnsi="Arial" w:cs="Arial"/>
      <w:b/>
      <w:color w:val="000000"/>
      <w:sz w:val="32"/>
      <w:szCs w:val="20"/>
      <w:lang w:val="en-US"/>
    </w:rPr>
  </w:style>
  <w:style w:type="character" w:customStyle="1" w:styleId="Heading4Char">
    <w:name w:val="Heading 4 Char"/>
    <w:aliases w:val="Map Title Char"/>
    <w:basedOn w:val="DefaultParagraphFont"/>
    <w:link w:val="Heading4"/>
    <w:rsid w:val="002A4491"/>
    <w:rPr>
      <w:rFonts w:ascii="Arial" w:eastAsia="Times New Roman" w:hAnsi="Arial" w:cs="Arial"/>
      <w:b/>
      <w:color w:val="000000"/>
      <w:sz w:val="32"/>
      <w:szCs w:val="20"/>
      <w:lang w:val="en-US"/>
    </w:rPr>
  </w:style>
  <w:style w:type="character" w:customStyle="1" w:styleId="Heading5Char">
    <w:name w:val="Heading 5 Char"/>
    <w:aliases w:val="Block Label Char"/>
    <w:basedOn w:val="DefaultParagraphFont"/>
    <w:link w:val="Heading5"/>
    <w:rsid w:val="002A4491"/>
    <w:rPr>
      <w:rFonts w:ascii="Times New Roman" w:eastAsia="Times New Roman" w:hAnsi="Times New Roman" w:cs="Times New Roman"/>
      <w:b/>
      <w:color w:val="000000"/>
      <w:szCs w:val="20"/>
      <w:lang w:val="en-US"/>
    </w:rPr>
  </w:style>
  <w:style w:type="character" w:customStyle="1" w:styleId="Heading6Char">
    <w:name w:val="Heading 6 Char"/>
    <w:aliases w:val="Sub Label Char"/>
    <w:basedOn w:val="DefaultParagraphFont"/>
    <w:link w:val="Heading6"/>
    <w:rsid w:val="002A4491"/>
    <w:rPr>
      <w:rFonts w:ascii="Times New Roman" w:eastAsia="Times New Roman" w:hAnsi="Times New Roman" w:cs="Times New Roman"/>
      <w:b/>
      <w:i/>
      <w:color w:val="000000"/>
      <w:szCs w:val="20"/>
      <w:lang w:val="en-US"/>
    </w:rPr>
  </w:style>
  <w:style w:type="paragraph" w:styleId="BalloonText">
    <w:name w:val="Balloon Text"/>
    <w:basedOn w:val="Normal"/>
    <w:link w:val="BalloonTextChar"/>
    <w:semiHidden/>
    <w:rsid w:val="001F6B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F6BAB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customStyle="1" w:styleId="BlockLine">
    <w:name w:val="Block Line"/>
    <w:basedOn w:val="Normal"/>
    <w:next w:val="Normal"/>
    <w:rsid w:val="002A4491"/>
    <w:pPr>
      <w:pBdr>
        <w:top w:val="single" w:sz="6" w:space="1" w:color="000000"/>
        <w:between w:val="single" w:sz="6" w:space="1" w:color="auto"/>
      </w:pBdr>
      <w:spacing w:before="240"/>
      <w:ind w:left="1728"/>
    </w:pPr>
    <w:rPr>
      <w:szCs w:val="20"/>
    </w:rPr>
  </w:style>
  <w:style w:type="paragraph" w:styleId="BlockText">
    <w:name w:val="Block Text"/>
    <w:basedOn w:val="Normal"/>
    <w:qFormat/>
    <w:rsid w:val="002A4491"/>
  </w:style>
  <w:style w:type="paragraph" w:customStyle="1" w:styleId="BulletText1">
    <w:name w:val="Bullet Text 1"/>
    <w:basedOn w:val="Normal"/>
    <w:qFormat/>
    <w:rsid w:val="002A4491"/>
    <w:pPr>
      <w:numPr>
        <w:numId w:val="1"/>
      </w:numPr>
    </w:pPr>
    <w:rPr>
      <w:szCs w:val="20"/>
    </w:rPr>
  </w:style>
  <w:style w:type="paragraph" w:customStyle="1" w:styleId="BulletText2">
    <w:name w:val="Bullet Text 2"/>
    <w:basedOn w:val="Normal"/>
    <w:rsid w:val="002A4491"/>
    <w:pPr>
      <w:numPr>
        <w:numId w:val="2"/>
      </w:numPr>
      <w:ind w:left="346"/>
    </w:pPr>
    <w:rPr>
      <w:szCs w:val="20"/>
    </w:rPr>
  </w:style>
  <w:style w:type="paragraph" w:customStyle="1" w:styleId="BulletText3">
    <w:name w:val="Bullet Text 3"/>
    <w:basedOn w:val="Normal"/>
    <w:rsid w:val="002A4491"/>
    <w:pPr>
      <w:numPr>
        <w:numId w:val="3"/>
      </w:numPr>
      <w:ind w:left="519"/>
    </w:pPr>
    <w:rPr>
      <w:szCs w:val="20"/>
    </w:rPr>
  </w:style>
  <w:style w:type="paragraph" w:customStyle="1" w:styleId="ContinuedBlockLabel">
    <w:name w:val="Continued Block Label"/>
    <w:basedOn w:val="Normal"/>
    <w:next w:val="Normal"/>
    <w:rsid w:val="002A4491"/>
    <w:pPr>
      <w:spacing w:after="240"/>
    </w:pPr>
    <w:rPr>
      <w:b/>
      <w:sz w:val="22"/>
      <w:szCs w:val="20"/>
    </w:rPr>
  </w:style>
  <w:style w:type="paragraph" w:customStyle="1" w:styleId="EmbeddedText">
    <w:name w:val="Embedded Text"/>
    <w:basedOn w:val="Normal"/>
    <w:rsid w:val="001F6BAB"/>
    <w:rPr>
      <w:szCs w:val="20"/>
    </w:rPr>
  </w:style>
  <w:style w:type="character" w:styleId="HTMLAcronym">
    <w:name w:val="HTML Acronym"/>
    <w:basedOn w:val="DefaultParagraphFont"/>
    <w:rsid w:val="001F6BAB"/>
  </w:style>
  <w:style w:type="paragraph" w:customStyle="1" w:styleId="IMTOC">
    <w:name w:val="IMTOC"/>
    <w:rsid w:val="001F6BA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MapTitleContinued">
    <w:name w:val="Map Title. Continued"/>
    <w:basedOn w:val="Normal"/>
    <w:next w:val="Normal"/>
    <w:rsid w:val="002A4491"/>
    <w:pPr>
      <w:spacing w:after="240"/>
    </w:pPr>
    <w:rPr>
      <w:rFonts w:ascii="Arial" w:hAnsi="Arial" w:cs="Arial"/>
      <w:b/>
      <w:sz w:val="32"/>
      <w:szCs w:val="20"/>
    </w:rPr>
  </w:style>
  <w:style w:type="paragraph" w:customStyle="1" w:styleId="MemoLine">
    <w:name w:val="Memo Line"/>
    <w:basedOn w:val="BlockLine"/>
    <w:next w:val="Normal"/>
    <w:rsid w:val="002A4491"/>
    <w:pPr>
      <w:ind w:left="0"/>
    </w:pPr>
  </w:style>
  <w:style w:type="paragraph" w:customStyle="1" w:styleId="NoteText">
    <w:name w:val="Note Text"/>
    <w:basedOn w:val="Normal"/>
    <w:rsid w:val="002A4491"/>
    <w:rPr>
      <w:szCs w:val="20"/>
    </w:rPr>
  </w:style>
  <w:style w:type="paragraph" w:customStyle="1" w:styleId="PublicationTitle">
    <w:name w:val="Publication Title"/>
    <w:basedOn w:val="Normal"/>
    <w:next w:val="Heading4"/>
    <w:rsid w:val="002A4491"/>
    <w:pPr>
      <w:spacing w:after="240"/>
      <w:jc w:val="center"/>
    </w:pPr>
    <w:rPr>
      <w:rFonts w:ascii="Arial" w:hAnsi="Arial" w:cs="Arial"/>
      <w:b/>
      <w:sz w:val="32"/>
      <w:szCs w:val="20"/>
    </w:rPr>
  </w:style>
  <w:style w:type="table" w:styleId="TableGrid">
    <w:name w:val="Table Grid"/>
    <w:basedOn w:val="TableNormal"/>
    <w:uiPriority w:val="39"/>
    <w:rsid w:val="001F6B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HeaderText">
    <w:name w:val="Table Header Text"/>
    <w:basedOn w:val="Normal"/>
    <w:rsid w:val="002A4491"/>
    <w:pPr>
      <w:jc w:val="center"/>
    </w:pPr>
    <w:rPr>
      <w:b/>
      <w:szCs w:val="20"/>
    </w:rPr>
  </w:style>
  <w:style w:type="paragraph" w:customStyle="1" w:styleId="TableText">
    <w:name w:val="Table Text"/>
    <w:basedOn w:val="Normal"/>
    <w:qFormat/>
    <w:rsid w:val="002A4491"/>
    <w:rPr>
      <w:szCs w:val="20"/>
    </w:rPr>
  </w:style>
  <w:style w:type="paragraph" w:customStyle="1" w:styleId="TOCTitle">
    <w:name w:val="TOC Title"/>
    <w:basedOn w:val="Normal"/>
    <w:rsid w:val="002A4491"/>
    <w:pPr>
      <w:widowControl w:val="0"/>
    </w:pPr>
    <w:rPr>
      <w:rFonts w:ascii="Arial" w:hAnsi="Arial" w:cs="Arial"/>
      <w:b/>
      <w:sz w:val="32"/>
      <w:szCs w:val="20"/>
    </w:rPr>
  </w:style>
  <w:style w:type="paragraph" w:customStyle="1" w:styleId="TOCItem">
    <w:name w:val="TOCItem"/>
    <w:basedOn w:val="Normal"/>
    <w:rsid w:val="001F6BAB"/>
    <w:pPr>
      <w:tabs>
        <w:tab w:val="left" w:leader="dot" w:pos="7061"/>
        <w:tab w:val="right" w:pos="7524"/>
      </w:tabs>
      <w:spacing w:before="60" w:after="60"/>
      <w:ind w:right="465"/>
    </w:pPr>
    <w:rPr>
      <w:szCs w:val="20"/>
    </w:rPr>
  </w:style>
  <w:style w:type="paragraph" w:customStyle="1" w:styleId="TOCStem">
    <w:name w:val="TOCStem"/>
    <w:basedOn w:val="Normal"/>
    <w:rsid w:val="001F6BAB"/>
    <w:rPr>
      <w:szCs w:val="20"/>
    </w:rPr>
  </w:style>
  <w:style w:type="paragraph" w:styleId="ListParagraph">
    <w:name w:val="List Paragraph"/>
    <w:basedOn w:val="Normal"/>
    <w:uiPriority w:val="34"/>
    <w:qFormat/>
    <w:rsid w:val="001F6BAB"/>
    <w:pPr>
      <w:ind w:left="720"/>
      <w:contextualSpacing/>
    </w:pPr>
  </w:style>
  <w:style w:type="character" w:styleId="FollowedHyperlink">
    <w:name w:val="FollowedHyperlink"/>
    <w:rsid w:val="001F6BAB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2A4491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link w:val="Footer"/>
    <w:uiPriority w:val="99"/>
    <w:rsid w:val="002A4491"/>
    <w:rPr>
      <w:rFonts w:ascii="Times New Roman" w:eastAsia="Times New Roman" w:hAnsi="Times New Roman" w:cs="Times New Roman"/>
      <w:color w:val="000000"/>
      <w:sz w:val="20"/>
      <w:szCs w:val="24"/>
      <w:lang w:val="en-US"/>
    </w:rPr>
  </w:style>
  <w:style w:type="paragraph" w:styleId="Header">
    <w:name w:val="header"/>
    <w:basedOn w:val="Normal"/>
    <w:link w:val="HeaderChar"/>
    <w:rsid w:val="002A4491"/>
    <w:pPr>
      <w:tabs>
        <w:tab w:val="center" w:pos="4680"/>
        <w:tab w:val="right" w:pos="9360"/>
      </w:tabs>
    </w:pPr>
    <w:rPr>
      <w:sz w:val="20"/>
    </w:rPr>
  </w:style>
  <w:style w:type="character" w:customStyle="1" w:styleId="HeaderChar">
    <w:name w:val="Header Char"/>
    <w:link w:val="Header"/>
    <w:rsid w:val="002A4491"/>
    <w:rPr>
      <w:rFonts w:ascii="Times New Roman" w:eastAsia="Times New Roman" w:hAnsi="Times New Roman" w:cs="Times New Roman"/>
      <w:color w:val="000000"/>
      <w:sz w:val="20"/>
      <w:szCs w:val="24"/>
      <w:lang w:val="en-US"/>
    </w:rPr>
  </w:style>
  <w:style w:type="character" w:styleId="Hyperlink">
    <w:name w:val="Hyperlink"/>
    <w:uiPriority w:val="99"/>
    <w:rsid w:val="001F6BAB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rsid w:val="001F6BAB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1F6BAB"/>
    <w:pPr>
      <w:ind w:left="720"/>
    </w:pPr>
  </w:style>
  <w:style w:type="paragraph" w:customStyle="1" w:styleId="NumberedList1">
    <w:name w:val="Numbered List 1"/>
    <w:basedOn w:val="BulletText1"/>
    <w:qFormat/>
    <w:rsid w:val="002A4491"/>
    <w:pPr>
      <w:numPr>
        <w:numId w:val="9"/>
      </w:numPr>
      <w:tabs>
        <w:tab w:val="left" w:pos="173"/>
      </w:tabs>
      <w:ind w:left="360"/>
    </w:pPr>
    <w:rPr>
      <w:noProof/>
    </w:rPr>
  </w:style>
  <w:style w:type="paragraph" w:customStyle="1" w:styleId="NumberedList2">
    <w:name w:val="Numbered List 2"/>
    <w:basedOn w:val="NumberedList1"/>
    <w:qFormat/>
    <w:rsid w:val="002A4491"/>
    <w:pPr>
      <w:numPr>
        <w:numId w:val="8"/>
      </w:numPr>
      <w:tabs>
        <w:tab w:val="clear" w:pos="173"/>
        <w:tab w:val="left" w:pos="346"/>
      </w:tabs>
      <w:ind w:left="720"/>
    </w:pPr>
  </w:style>
  <w:style w:type="paragraph" w:customStyle="1" w:styleId="NumberedList3">
    <w:name w:val="Numbered List 3"/>
    <w:basedOn w:val="NumberedList2"/>
    <w:qFormat/>
    <w:rsid w:val="002A4491"/>
    <w:pPr>
      <w:numPr>
        <w:numId w:val="10"/>
      </w:numPr>
      <w:tabs>
        <w:tab w:val="clear" w:pos="346"/>
        <w:tab w:val="left" w:pos="518"/>
      </w:tabs>
    </w:pPr>
  </w:style>
  <w:style w:type="paragraph" w:customStyle="1" w:styleId="ContinuedTableLabel">
    <w:name w:val="Continued Table Label"/>
    <w:basedOn w:val="Normal"/>
    <w:next w:val="Normal"/>
    <w:rsid w:val="002A4491"/>
    <w:pPr>
      <w:spacing w:after="240"/>
    </w:pPr>
    <w:rPr>
      <w:b/>
      <w:sz w:val="22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FE258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E258F"/>
    <w:pPr>
      <w:spacing w:after="100"/>
      <w:ind w:left="240"/>
    </w:pPr>
  </w:style>
  <w:style w:type="paragraph" w:styleId="TOC5">
    <w:name w:val="toc 5"/>
    <w:basedOn w:val="Normal"/>
    <w:next w:val="Normal"/>
    <w:autoRedefine/>
    <w:uiPriority w:val="39"/>
    <w:unhideWhenUsed/>
    <w:rsid w:val="00FE258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E258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E258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E258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E258F"/>
    <w:pPr>
      <w:spacing w:after="100"/>
      <w:ind w:left="1920"/>
    </w:pPr>
  </w:style>
  <w:style w:type="paragraph" w:styleId="NoSpacing">
    <w:name w:val="No Spacing"/>
    <w:link w:val="NoSpacingChar"/>
    <w:uiPriority w:val="1"/>
    <w:qFormat/>
    <w:rsid w:val="00B33BB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33BB7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57F8C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C57F8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007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7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7D3"/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7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7D3"/>
    <w:rPr>
      <w:rFonts w:ascii="Times New Roman" w:eastAsia="Times New Roman" w:hAnsi="Times New Roman" w:cs="Times New Roman"/>
      <w:b/>
      <w:bCs/>
      <w:color w:val="000000"/>
      <w:sz w:val="20"/>
      <w:szCs w:val="2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33107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761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6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hr.uncc.edu/recruitment-and-hiring/temporary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Information%20Mapping\FS%20Pro%205.0\New%20FSPro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D5174-17AB-4736-B82D-53FB6B181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FSPro Document.dotx</Template>
  <TotalTime>2</TotalTime>
  <Pages>17</Pages>
  <Words>2175</Words>
  <Characters>12403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Niner Talent 
User’s Guide</vt:lpstr>
    </vt:vector>
  </TitlesOfParts>
  <Company>Applied Development</Company>
  <LinksUpToDate>false</LinksUpToDate>
  <CharactersWithSpaces>14549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Niner Talent 
User’s Guide</dc:title>
  <dc:subject>V1 March 2015</dc:subject>
  <dc:creator>aebaugh</dc:creator>
  <cp:keywords/>
  <dc:description/>
  <cp:lastModifiedBy>Rachel Pierson-Bonin</cp:lastModifiedBy>
  <cp:revision>3</cp:revision>
  <cp:lastPrinted>2016-04-22T19:40:00Z</cp:lastPrinted>
  <dcterms:created xsi:type="dcterms:W3CDTF">2023-04-13T17:39:00Z</dcterms:created>
  <dcterms:modified xsi:type="dcterms:W3CDTF">2023-04-13T17:50:00Z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ProVersion">
    <vt:lpwstr>FS Pro 5.0</vt:lpwstr>
  </property>
  <property fmtid="{D5CDD505-2E9C-101B-9397-08002B2CF9AE}" pid="3" name="FSProSettings">
    <vt:lpwstr>&lt;ds isblw="false" tsp="true" atn="" /&gt;</vt:lpwstr>
  </property>
  <property fmtid="{D5CDD505-2E9C-101B-9397-08002B2CF9AE}" pid="4" name="_DocHome">
    <vt:i4>-1212162028</vt:i4>
  </property>
  <property fmtid="{D5CDD505-2E9C-101B-9397-08002B2CF9AE}" pid="5" name="GrammarlyDocumentId">
    <vt:lpwstr>831eb6c56c2c5c48cd8c105b03b31c5f373f55d6f6d8be0911e891d381dd1f83</vt:lpwstr>
  </property>
</Properties>
</file>